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AB7" w:rsidRDefault="006C1AB7">
      <w:pPr>
        <w:rPr>
          <w:sz w:val="72"/>
          <w:szCs w:val="72"/>
        </w:rPr>
      </w:pPr>
      <w:r>
        <w:rPr>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468.75pt">
            <v:imagedata r:id="rId6" o:title=""/>
          </v:shape>
        </w:pict>
      </w:r>
    </w:p>
    <w:p w:rsidR="006C1AB7" w:rsidRDefault="006C1AB7">
      <w:pPr>
        <w:rPr>
          <w:sz w:val="48"/>
          <w:szCs w:val="48"/>
        </w:rPr>
      </w:pPr>
      <w:r>
        <w:rPr>
          <w:sz w:val="48"/>
          <w:szCs w:val="48"/>
        </w:rPr>
        <w:t xml:space="preserve">　</w:t>
      </w:r>
    </w:p>
    <w:p w:rsidR="006C1AB7" w:rsidRDefault="006C1AB7">
      <w:pPr>
        <w:rPr>
          <w:color w:val="FF0000"/>
          <w:sz w:val="48"/>
          <w:szCs w:val="48"/>
        </w:rPr>
      </w:pPr>
      <w:r>
        <w:rPr>
          <w:color w:val="FF0000"/>
          <w:sz w:val="48"/>
          <w:szCs w:val="48"/>
        </w:rPr>
        <w:t xml:space="preserve">　</w:t>
      </w:r>
    </w:p>
    <w:p w:rsidR="006C1AB7" w:rsidRDefault="006C1AB7">
      <w:pPr>
        <w:rPr>
          <w:sz w:val="48"/>
          <w:szCs w:val="48"/>
        </w:rPr>
      </w:pPr>
      <w:r>
        <w:rPr>
          <w:sz w:val="48"/>
          <w:szCs w:val="48"/>
        </w:rPr>
        <w:t xml:space="preserve">　LE SEXISME TOUT PUISSANT DANS </w:t>
      </w:r>
    </w:p>
    <w:p w:rsidR="006C1AB7" w:rsidRDefault="006C1AB7">
      <w:pPr>
        <w:rPr>
          <w:sz w:val="48"/>
          <w:szCs w:val="48"/>
        </w:rPr>
      </w:pPr>
      <w:r>
        <w:rPr>
          <w:sz w:val="48"/>
          <w:szCs w:val="48"/>
        </w:rPr>
        <w:t>LA France DE 2012</w:t>
      </w:r>
    </w:p>
    <w:p w:rsidR="006C1AB7" w:rsidRDefault="006C1AB7">
      <w:pPr>
        <w:rPr>
          <w:sz w:val="48"/>
          <w:szCs w:val="48"/>
        </w:rPr>
      </w:pPr>
    </w:p>
    <w:p w:rsidR="006C1AB7" w:rsidRDefault="006C1AB7">
      <w:pPr>
        <w:rPr>
          <w:sz w:val="48"/>
          <w:szCs w:val="48"/>
        </w:rPr>
      </w:pPr>
      <w:r>
        <w:rPr>
          <w:sz w:val="48"/>
          <w:szCs w:val="48"/>
        </w:rPr>
        <w:t>DE MARTINE LOZANO</w:t>
      </w:r>
    </w:p>
    <w:p w:rsidR="006C1AB7" w:rsidRDefault="006C1AB7">
      <w:pPr>
        <w:rPr>
          <w:sz w:val="48"/>
          <w:szCs w:val="48"/>
        </w:rPr>
      </w:pPr>
      <w:r>
        <w:rPr>
          <w:sz w:val="48"/>
          <w:szCs w:val="48"/>
        </w:rPr>
        <w:t>DU CAFE FEMINISTE DU PROGRES</w:t>
      </w:r>
    </w:p>
    <w:p w:rsidR="006C1AB7" w:rsidRDefault="006C1AB7">
      <w:pPr>
        <w:rPr>
          <w:sz w:val="24"/>
          <w:szCs w:val="24"/>
        </w:rPr>
      </w:pPr>
      <w:r>
        <w:rPr>
          <w:b/>
          <w:bCs/>
          <w:sz w:val="28"/>
          <w:szCs w:val="28"/>
        </w:rPr>
        <w:pict>
          <v:shape id="_x0000_i1026" type="#_x0000_t75" style="width:407.25pt;height:305.25pt">
            <v:imagedata r:id="rId7" o:title=""/>
          </v:shape>
        </w:pict>
      </w:r>
      <w:r>
        <w:rPr>
          <w:b/>
          <w:bCs/>
          <w:sz w:val="28"/>
          <w:szCs w:val="28"/>
        </w:rPr>
        <w:t>l austérité et la dette aggravent l oppression des femmes</w:t>
      </w:r>
      <w:r>
        <w:rPr>
          <w:sz w:val="24"/>
          <w:szCs w:val="24"/>
        </w:rPr>
        <w:t xml:space="preserve"> </w:t>
      </w:r>
    </w:p>
    <w:p w:rsidR="006C1AB7" w:rsidRDefault="006C1AB7">
      <w:pPr>
        <w:rPr>
          <w:sz w:val="24"/>
          <w:szCs w:val="24"/>
        </w:rPr>
      </w:pPr>
      <w:r>
        <w:rPr>
          <w:sz w:val="24"/>
          <w:szCs w:val="24"/>
        </w:rPr>
        <w:t>Au sein de l’Europe et du monde mobilisons nous contre les plans d’austérité qui aggravent l’oppression des femmes</w:t>
      </w:r>
      <w:r>
        <w:rPr>
          <w:sz w:val="24"/>
          <w:szCs w:val="24"/>
        </w:rPr>
        <w:br/>
      </w:r>
      <w:r>
        <w:rPr>
          <w:sz w:val="24"/>
          <w:szCs w:val="24"/>
        </w:rPr>
        <w:pict>
          <v:shape id="_x0000_i1027" type="#_x0000_t75" style="width:406.5pt;height:237.75pt">
            <v:imagedata r:id="rId8" o:title=""/>
          </v:shape>
        </w:pict>
      </w:r>
    </w:p>
    <w:p w:rsidR="006C1AB7" w:rsidRDefault="006C1AB7">
      <w:pPr>
        <w:rPr>
          <w:sz w:val="24"/>
          <w:szCs w:val="24"/>
        </w:rPr>
      </w:pPr>
      <w:r>
        <w:rPr>
          <w:sz w:val="24"/>
          <w:szCs w:val="24"/>
        </w:rPr>
        <w:t xml:space="preserve">La dette est sexiste elle renforce l’oppression des femmes , les bas salaires, le chômage , la précarité, le temps partiel subi, la retraite à faible pension . Elle met en cause les acquis sociaux des femmes comme par exemple le droit à l’avortement, l’austérité est sexuée car elle s’abat sur les femmes majoritairement et renforce leur oppression. </w:t>
      </w:r>
      <w:r>
        <w:rPr>
          <w:sz w:val="24"/>
          <w:szCs w:val="24"/>
        </w:rPr>
        <w:br/>
        <w:t>La violence économique dite violence sociale et la misère gagne du terrain notamment chez les femmes.de moins de 25 ans et les femmes de plus de 50 ans (‘source Secours catholique française) en France . Le plan de rigueur de Fillon aggrave la violence économique et sociale des femmes en imposant des mesures régressives et de ce fait constitue une double peine pour les femmes ;en effet ce plan d’austérité annoncé le 7 novembre 2011,Va accroitre la misère des femmes, la précarité des femmes ,des familles monoparentales , des femmes jeunes, âgées, des femmes migrantes, des femmes du milieu rural .</w:t>
      </w:r>
    </w:p>
    <w:p w:rsidR="006C1AB7" w:rsidRDefault="006C1AB7">
      <w:pPr>
        <w:rPr>
          <w:sz w:val="24"/>
          <w:szCs w:val="24"/>
        </w:rPr>
      </w:pPr>
      <w:r>
        <w:rPr>
          <w:sz w:val="24"/>
          <w:szCs w:val="24"/>
        </w:rPr>
        <w:t>. Ce plan va renforcer le taux de chômage des femmes et diminuer le revenu de la retraite alors que les pensions des femmes sont déjà inférieures de 40 % à celle des hommes . La retraitée touche 900 euros par mois environ. Les mesures d’austérité sont sexuées et touchent majoritairement les salarié-e-s, les retraité-e-s, les chômeurs/eusses. Les métiers de service à la personne occupés à 97% par des femmes risquent de voir se développer une « violence économique et sociale comprenant surexploitation, humiliation, isolement avec un durcissement des conditions de travail. » en effet les secteurs financés par les pouvoirs publics sont actuellement très fortement touchés par la crise. Enfin, les travailleuses migrantes employées comme auxiliaires maternelles subissent de plein fouet la baisse du pouvoir d’achat de leurs ‘employeuses’.</w:t>
      </w:r>
    </w:p>
    <w:p w:rsidR="006C1AB7" w:rsidRDefault="006C1AB7">
      <w:pPr>
        <w:rPr>
          <w:sz w:val="24"/>
          <w:szCs w:val="24"/>
        </w:rPr>
      </w:pPr>
      <w:r>
        <w:rPr>
          <w:sz w:val="24"/>
          <w:szCs w:val="24"/>
        </w:rPr>
        <w:t>Dans le secteur de la santé on constate la fermeture de nombreux centres d’interruption volontaire de grossesse, rendant l’accès à l’avortement de plus en plus difficile. Les acquis féministes sont menacés ; En effet dans la précarité les femmes ne bénéficient d’aucune prévention contre les Grossesses non désirées et le sida. l’Impacts des mesures d’austérité sur les femmes en terme de santé est désastreux ; l’ austérité imposée à la Grèce pour répondre à La crise de la dette pousse certaines femmes à se prostituer pour joindre les deux bouts. En effet ce sont Les mesures d’austérités prise par le gouvernement grec face à la crise économique qui ont contraint certaines femmes à se livrer à la prostitution . .Selon un enquête récente sur la situation en Grèce en matière de santé mais qui montre ce qui va se passer ici en France ainsi que dans d’autres pays européen ; on y apprend dans cette étude menée par le docteur David STUCKLER : Sociologue à Cambridge, Que les coupes budgétaires pour résoudre la dette ont aggravé le système de santé. En Grèce puisque ce rapport s’intéresse à ce pays , on apprend que les grecs consultent déjà de moins en moins de médecins que le taux de suicide augmente et que le VIH progresse ainsi que la prostitution, L’accès aux soins et la prévention reculent, Dans les hôpitaux les personnels sont en sous effectif et il y aurait donc un manque de personnel ,un manque de matériel, LE NOMBRE DE CAS DE VIH a progressé de de façon significative.</w:t>
      </w:r>
    </w:p>
    <w:p w:rsidR="006C1AB7" w:rsidRDefault="006C1AB7">
      <w:pPr>
        <w:rPr>
          <w:sz w:val="24"/>
          <w:szCs w:val="24"/>
        </w:rPr>
      </w:pPr>
      <w:r>
        <w:rPr>
          <w:sz w:val="24"/>
          <w:szCs w:val="24"/>
        </w:rPr>
        <w:pict>
          <v:shape id="_x0000_i1028" type="#_x0000_t75" style="width:408.75pt;height:272.25pt">
            <v:imagedata r:id="rId9" o:title=""/>
          </v:shape>
        </w:pict>
      </w:r>
    </w:p>
    <w:p w:rsidR="006C1AB7" w:rsidRDefault="006C1AB7">
      <w:pPr>
        <w:rPr>
          <w:sz w:val="24"/>
          <w:szCs w:val="24"/>
        </w:rPr>
      </w:pPr>
      <w:r>
        <w:rPr>
          <w:sz w:val="24"/>
          <w:szCs w:val="24"/>
        </w:rPr>
        <w:t xml:space="preserve">Les conditions de travail en période de crise se dégradent et les femmes sont de plus en plus exposées aux maladies muscla squelettiques ;on constate une augmentation De pressions sur les conditions de travail , une intensification de la charge de travail , le travail du dimanche ,la tentative de suppression des pauses , l’intensification du travail. Ces mesures d’austérité font reculer l’émancipation des femmes par la casse des services publics, de la protection sociale, la dégradations des conditions de travail sans compter que Les femmes restent plus vulnérables pour affronter la crise de part leurs situation économiques. </w:t>
      </w:r>
    </w:p>
    <w:p w:rsidR="006C1AB7" w:rsidRDefault="006C1AB7">
      <w:pPr>
        <w:rPr>
          <w:sz w:val="24"/>
          <w:szCs w:val="24"/>
        </w:rPr>
      </w:pPr>
      <w:r>
        <w:rPr>
          <w:sz w:val="24"/>
          <w:szCs w:val="24"/>
        </w:rPr>
        <w:t>En République Tchèque |le chômage touche les mères à leur retour de congé de maternité ainsi que les femmes de plus de 50 ans et les femmes migrantes</w:t>
      </w:r>
    </w:p>
    <w:p w:rsidR="006C1AB7" w:rsidRDefault="006C1AB7">
      <w:pPr>
        <w:rPr>
          <w:sz w:val="24"/>
          <w:szCs w:val="24"/>
        </w:rPr>
      </w:pPr>
      <w:r>
        <w:rPr>
          <w:sz w:val="24"/>
          <w:szCs w:val="24"/>
        </w:rPr>
        <w:t xml:space="preserve">Au Nord du Portugal, sur 17.000 habitants, 6.000 femmes sont sans-emploi |! </w:t>
      </w:r>
      <w:r>
        <w:rPr>
          <w:sz w:val="24"/>
          <w:szCs w:val="24"/>
        </w:rPr>
        <w:br/>
        <w:t xml:space="preserve">En Pologne, l’industrie textile essentiellement féminine 40.000 emplois ont été perdus </w:t>
      </w:r>
    </w:p>
    <w:p w:rsidR="006C1AB7" w:rsidRDefault="006C1AB7">
      <w:pPr>
        <w:rPr>
          <w:sz w:val="24"/>
          <w:szCs w:val="24"/>
        </w:rPr>
      </w:pPr>
      <w:r>
        <w:rPr>
          <w:sz w:val="24"/>
          <w:szCs w:val="24"/>
        </w:rPr>
        <w:t xml:space="preserve">En Angleterre, , les allocations familiales, les crédits d’impôts liés à la naissance d’un enfant ont tous été restreints </w:t>
      </w:r>
    </w:p>
    <w:p w:rsidR="006C1AB7" w:rsidRDefault="006C1AB7">
      <w:pPr>
        <w:rPr>
          <w:sz w:val="24"/>
          <w:szCs w:val="24"/>
        </w:rPr>
      </w:pPr>
      <w:r>
        <w:rPr>
          <w:sz w:val="24"/>
          <w:szCs w:val="24"/>
        </w:rPr>
        <w:t xml:space="preserve">En République tchèque, les prestations sociales versées aux familles à faible revenus ( familles monoparentales) ont été supprimées, </w:t>
      </w:r>
    </w:p>
    <w:p w:rsidR="006C1AB7" w:rsidRDefault="006C1AB7">
      <w:pPr>
        <w:rPr>
          <w:sz w:val="24"/>
          <w:szCs w:val="24"/>
        </w:rPr>
      </w:pPr>
      <w:r>
        <w:rPr>
          <w:sz w:val="24"/>
          <w:szCs w:val="24"/>
        </w:rPr>
        <w:br/>
        <w:t xml:space="preserve">Le gouvernement roumain a réduit les allocations familiales et les prestations d’aide aux personnes handicapées ; </w:t>
      </w:r>
    </w:p>
    <w:p w:rsidR="006C1AB7" w:rsidRDefault="006C1AB7">
      <w:pPr>
        <w:rPr>
          <w:sz w:val="24"/>
          <w:szCs w:val="24"/>
        </w:rPr>
      </w:pPr>
      <w:r>
        <w:rPr>
          <w:sz w:val="24"/>
          <w:szCs w:val="24"/>
        </w:rPr>
        <w:t>l’Irlande diminuent le montant de l’allocation sociale,</w:t>
      </w:r>
    </w:p>
    <w:p w:rsidR="006C1AB7" w:rsidRDefault="006C1AB7">
      <w:pPr>
        <w:rPr>
          <w:sz w:val="24"/>
          <w:szCs w:val="24"/>
        </w:rPr>
      </w:pPr>
      <w:r>
        <w:rPr>
          <w:sz w:val="24"/>
          <w:szCs w:val="24"/>
        </w:rPr>
        <w:t>Le Danemark a réduit de moitié la durée des allocations de chômage ,</w:t>
      </w:r>
    </w:p>
    <w:p w:rsidR="006C1AB7" w:rsidRDefault="006C1AB7">
      <w:pPr>
        <w:rPr>
          <w:sz w:val="24"/>
          <w:szCs w:val="24"/>
        </w:rPr>
      </w:pPr>
      <w:r>
        <w:rPr>
          <w:sz w:val="24"/>
          <w:szCs w:val="24"/>
        </w:rPr>
        <w:t xml:space="preserve">en Bulgarie, le nombre de structures d’accueil et de protection des enfants a été réduit, </w:t>
      </w:r>
    </w:p>
    <w:p w:rsidR="006C1AB7" w:rsidRDefault="006C1AB7">
      <w:pPr>
        <w:rPr>
          <w:sz w:val="24"/>
          <w:szCs w:val="24"/>
        </w:rPr>
      </w:pPr>
      <w:r>
        <w:rPr>
          <w:sz w:val="24"/>
          <w:szCs w:val="24"/>
        </w:rPr>
        <w:t>Les associations d’accueil pour femmes battues, violées et mal traitées connaissent des coupes budgétaires,</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Cependant, Face à ces attaques des mouvements de lutte s’organisent en Europe notamment en Grèce mais aussi en France, Irlande, Portugal, Espagne par un mouvement dénommé l’Initiative « Femmes en mouvement contre la dette et les mesures d’austérité » </w:t>
      </w:r>
    </w:p>
    <w:p w:rsidR="006C1AB7" w:rsidRDefault="006C1AB7">
      <w: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8"/>
          <w:szCs w:val="28"/>
        </w:rPr>
      </w:pPr>
      <w:r>
        <w:rPr>
          <w:sz w:val="28"/>
          <w:szCs w:val="28"/>
        </w:rPr>
        <w:pict>
          <v:shape id="_x0000_i1029" type="#_x0000_t75" style="width:180pt;height:135pt">
            <v:imagedata r:id="rId10" o:title=""/>
          </v:shape>
        </w:pict>
      </w:r>
      <w:r>
        <w:rPr>
          <w:sz w:val="28"/>
          <w:szCs w:val="28"/>
        </w:rPr>
        <w:t>Pas de cela chez nous</w:t>
      </w:r>
    </w:p>
    <w:p w:rsidR="006C1AB7" w:rsidRDefault="006C1AB7">
      <w:pPr>
        <w:rPr>
          <w:sz w:val="24"/>
          <w:szCs w:val="24"/>
        </w:rPr>
      </w:pPr>
      <w:r>
        <w:rPr>
          <w:sz w:val="24"/>
          <w:szCs w:val="24"/>
        </w:rPr>
        <w:t>La France n’est pas prête</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Selon Catherine MacKinnon, féministe des États-Unis</w:t>
      </w:r>
    </w:p>
    <w:p w:rsidR="006C1AB7" w:rsidRDefault="006C1AB7">
      <w:pPr>
        <w:rPr>
          <w:sz w:val="24"/>
          <w:szCs w:val="24"/>
        </w:rPr>
      </w:pPr>
      <w:r>
        <w:rPr>
          <w:i/>
          <w:iCs/>
          <w:sz w:val="24"/>
          <w:szCs w:val="24"/>
        </w:rPr>
        <w:t>La prostitution dit quelque chose d’essentiel sur notre société : qu’elle est une société marchande, qu’elle aime moins le plaisir que l’argent, moins l’amour que le profit, moins les individus, hommes et femmes, que les clients, moins les citoyens que les consommateurs</w:t>
      </w:r>
      <w:r>
        <w:rPr>
          <w:sz w:val="24"/>
          <w:szCs w:val="24"/>
        </w:rPr>
        <w:t>.</w:t>
      </w:r>
    </w:p>
    <w:p w:rsidR="006C1AB7" w:rsidRDefault="006C1AB7">
      <w:pPr>
        <w:rPr>
          <w:sz w:val="24"/>
          <w:szCs w:val="24"/>
        </w:rPr>
      </w:pPr>
      <w:r>
        <w:rPr>
          <w:sz w:val="24"/>
          <w:szCs w:val="24"/>
        </w:rPr>
        <w:t xml:space="preserve">La mission parlementaire d’information sur la prostitution présentée par la députée socialiste Danielle Bousquet a rendu son rapport avec sa principale recommandation : la pénalisation des clients des personnes prostituées, sur le modèle de la loi suédoise. Définissant la prostitution comme une violence contre les femmes, le projet de loi considère le client comme un délinquant encourant jusqu’à six mois de prison. </w:t>
      </w:r>
    </w:p>
    <w:p w:rsidR="006C1AB7" w:rsidRDefault="006C1AB7">
      <w:pPr>
        <w:rPr>
          <w:sz w:val="24"/>
          <w:szCs w:val="24"/>
        </w:rPr>
      </w:pPr>
      <w:r>
        <w:rPr>
          <w:sz w:val="24"/>
          <w:szCs w:val="24"/>
        </w:rPr>
        <w:t>On peut cependant être contre la prostitution</w:t>
      </w:r>
    </w:p>
    <w:p w:rsidR="006C1AB7" w:rsidRDefault="006C1AB7">
      <w:pPr>
        <w:rPr>
          <w:sz w:val="24"/>
          <w:szCs w:val="24"/>
        </w:rPr>
      </w:pPr>
      <w:r>
        <w:rPr>
          <w:sz w:val="24"/>
          <w:szCs w:val="24"/>
        </w:rPr>
        <w:t>Et trouver la loi de pénalisation du client tout à fait inutile et nuisible pour la prévention sur le plan sanitaire,</w:t>
      </w:r>
    </w:p>
    <w:p w:rsidR="006C1AB7" w:rsidRDefault="006C1AB7">
      <w:pPr>
        <w:rPr>
          <w:sz w:val="24"/>
          <w:szCs w:val="24"/>
        </w:rPr>
      </w:pPr>
      <w:r>
        <w:rPr>
          <w:sz w:val="24"/>
          <w:szCs w:val="24"/>
        </w:rPr>
        <w:t>C’est une loi sécuritaire qui permet de lutter contre immigration clandestine,</w:t>
      </w:r>
    </w:p>
    <w:p w:rsidR="006C1AB7" w:rsidRDefault="006C1AB7">
      <w:pPr>
        <w:rPr>
          <w:sz w:val="24"/>
          <w:szCs w:val="24"/>
        </w:rPr>
      </w:pPr>
      <w:r>
        <w:rPr>
          <w:sz w:val="24"/>
          <w:szCs w:val="24"/>
        </w:rPr>
        <w:t>Elle met en danger les femmes qui vont se cacher et se rendre invisibles,</w:t>
      </w:r>
    </w:p>
    <w:p w:rsidR="006C1AB7" w:rsidRDefault="006C1AB7">
      <w:pPr>
        <w:rPr>
          <w:sz w:val="24"/>
          <w:szCs w:val="24"/>
        </w:rPr>
      </w:pPr>
      <w:r>
        <w:rPr>
          <w:sz w:val="24"/>
          <w:szCs w:val="24"/>
        </w:rPr>
        <w:t>Et elle ne mettra pas fin aux réseaux mafieux,</w:t>
      </w:r>
    </w:p>
    <w:p w:rsidR="006C1AB7" w:rsidRDefault="006C1AB7">
      <w:pPr>
        <w:rPr>
          <w:sz w:val="24"/>
          <w:szCs w:val="24"/>
        </w:rPr>
      </w:pPr>
      <w:r>
        <w:rPr>
          <w:sz w:val="24"/>
          <w:szCs w:val="24"/>
        </w:rPr>
        <w:t>Et en plus aura peu impact sur le client ,</w:t>
      </w:r>
    </w:p>
    <w:p w:rsidR="006C1AB7" w:rsidRDefault="006C1AB7">
      <w:pPr>
        <w:rPr>
          <w:sz w:val="24"/>
          <w:szCs w:val="24"/>
        </w:rPr>
      </w:pPr>
      <w:r>
        <w:rPr>
          <w:sz w:val="24"/>
          <w:szCs w:val="24"/>
        </w:rPr>
        <w:t xml:space="preserve">Déjà La politique de répression du « racolage » lancée par le gouvernement avait organisé la « chasse aux prostituées » en provoquant des violences policières contre les prostituées. C’est ainsi que Le Conseil national du sida avait réaffirmé en juin 2010 que « les contradictions entre les politiques de santé et les autres politiques, en particulier de sécurité et d’immigration, entravent le travail de prévention, de réduction des risques et d’accès aux soins ». « L’accès aux soins et aux droits des personnes se prostituant, pourtant particulièrement exposées aux risques d’infections sexuellement transmissibles, est de plus en plus limité. Victimes de violences et d’arrestations abusives, notamment depuis la mise en application de la loi de sécurité intérieure1 qui a créé le délit de racolage passif, elles doivent le plus souvent se cacher, ce qui les rend moins visibles et plus vulnérables, les éloigne des structures médico-sociales et complexifie le travail des associations. »On sait ce qu’il en a été : vivant désormais dans la hantise de la répression policière, les prostituées ont quitté les centres villes pour des zones moins peuplées comme par exemple la périphéries urbaines, les parcs, les bordures de routes où elles sont exposées aux agressions et où les organismes sanitaires et sociaux ont du mal à les joindre. les étrangères en situation irrégulière sont généralement expulsées avant de pouvoir bénéficier du titre de séjour promis </w:t>
      </w:r>
    </w:p>
    <w:p w:rsidR="006C1AB7" w:rsidRDefault="006C1AB7">
      <w:pPr>
        <w:rPr>
          <w:sz w:val="24"/>
          <w:szCs w:val="24"/>
        </w:rPr>
      </w:pPr>
      <w:r>
        <w:rPr>
          <w:sz w:val="24"/>
          <w:szCs w:val="24"/>
        </w:rPr>
        <w:pict>
          <v:shape id="_x0000_i1030" type="#_x0000_t75" style="width:267pt;height:177.75pt">
            <v:imagedata r:id="rId11" o:title=""/>
          </v:shape>
        </w:pict>
      </w:r>
    </w:p>
    <w:p w:rsidR="006C1AB7" w:rsidRDefault="006C1AB7">
      <w:pPr>
        <w:rPr>
          <w:sz w:val="24"/>
          <w:szCs w:val="24"/>
        </w:rPr>
      </w:pPr>
      <w:r>
        <w:rPr>
          <w:sz w:val="24"/>
          <w:szCs w:val="24"/>
        </w:rPr>
        <w:t xml:space="preserve">La pénalisation du client opère, de ce point de vue, un complet renversement. </w:t>
      </w:r>
    </w:p>
    <w:p w:rsidR="006C1AB7" w:rsidRDefault="006C1AB7">
      <w:pPr>
        <w:rPr>
          <w:sz w:val="24"/>
          <w:szCs w:val="24"/>
        </w:rPr>
      </w:pPr>
      <w:r>
        <w:rPr>
          <w:sz w:val="24"/>
          <w:szCs w:val="24"/>
        </w:rPr>
        <w:t>L’accès aux soins de ces personnes particulièrement exposées aux risques d’IST est de plus en plus entravé et leurs droits de moins en moins respectés. Victimes de violences et d’arrestations abusives, les personnes se prostituant se retrouvent dans la nécessité de se cacher, ce qui les rend moins visibles pour les associations intervenant auprès d’elles.</w:t>
      </w:r>
    </w:p>
    <w:p w:rsidR="006C1AB7" w:rsidRDefault="006C1AB7">
      <w:pPr>
        <w:rPr>
          <w:sz w:val="24"/>
          <w:szCs w:val="24"/>
        </w:rPr>
      </w:pPr>
      <w:r>
        <w:rPr>
          <w:sz w:val="24"/>
          <w:szCs w:val="24"/>
        </w:rPr>
        <w:t>Depuis longtemps des associations aident les personnes se prostituant par la prévention et l’information. Cela se traduit par des tournées nocturnes, la mise à disposition de matériel,</w:t>
      </w:r>
      <w:r>
        <w:rPr>
          <w:sz w:val="24"/>
          <w:szCs w:val="24"/>
        </w:rPr>
        <w:br/>
        <w:t>Elles organisent un Lieu d’écoute ,de consultation , de dépistage</w:t>
      </w:r>
      <w:r>
        <w:rPr>
          <w:sz w:val="24"/>
          <w:szCs w:val="24"/>
        </w:rPr>
        <w:br/>
        <w:t>Tout cela devra il cesser Avec cette loi ?</w:t>
      </w:r>
    </w:p>
    <w:p w:rsidR="006C1AB7" w:rsidRDefault="006C1AB7">
      <w:pPr>
        <w:rPr>
          <w:sz w:val="24"/>
          <w:szCs w:val="24"/>
        </w:rPr>
      </w:pPr>
      <w:r>
        <w:rPr>
          <w:sz w:val="24"/>
          <w:szCs w:val="24"/>
        </w:rPr>
        <w:t>Est-ce un recul ou un progrès de faire cesser ces activités d’écoute d aide ?</w:t>
      </w:r>
    </w:p>
    <w:p w:rsidR="006C1AB7" w:rsidRDefault="006C1AB7">
      <w:pPr>
        <w:rPr>
          <w:sz w:val="24"/>
          <w:szCs w:val="24"/>
        </w:rPr>
      </w:pPr>
      <w:r>
        <w:rPr>
          <w:sz w:val="24"/>
          <w:szCs w:val="24"/>
        </w:rPr>
        <w:t>En effet La pénalisation des clients mettrait en danger la santé des prostituées</w:t>
      </w:r>
    </w:p>
    <w:p w:rsidR="006C1AB7" w:rsidRDefault="006C1AB7">
      <w:pPr>
        <w:rPr>
          <w:sz w:val="24"/>
          <w:szCs w:val="24"/>
        </w:rPr>
      </w:pPr>
      <w:r>
        <w:rPr>
          <w:sz w:val="24"/>
          <w:szCs w:val="24"/>
        </w:rPr>
        <w:t>En éloignant les prostituées des structures de prévention, de soins et de dépistage. l’imposition du port du préservatif serait rendu plus difficile</w:t>
      </w:r>
    </w:p>
    <w:p w:rsidR="006C1AB7" w:rsidRDefault="006C1AB7">
      <w:pPr>
        <w:rPr>
          <w:sz w:val="24"/>
          <w:szCs w:val="24"/>
        </w:rPr>
      </w:pPr>
      <w:r>
        <w:rPr>
          <w:sz w:val="24"/>
          <w:szCs w:val="24"/>
        </w:rPr>
        <w:t>La violence policière en permettant aux forces de police de pouvoir contrôler davantage les prostituées DEVIENDRAIT un outil utile contre l immigration irrégulière et on verra de nombreuses Expulsion ;</w:t>
      </w:r>
    </w:p>
    <w:p w:rsidR="006C1AB7" w:rsidRDefault="006C1AB7">
      <w:pPr>
        <w:rPr>
          <w:sz w:val="24"/>
          <w:szCs w:val="24"/>
        </w:rPr>
      </w:pPr>
      <w:r>
        <w:rPr>
          <w:sz w:val="24"/>
          <w:szCs w:val="24"/>
        </w:rPr>
        <w:t>Pour une prostituée porter plainte sera impossible en cas D’agression.</w:t>
      </w:r>
    </w:p>
    <w:p w:rsidR="006C1AB7" w:rsidRDefault="006C1AB7">
      <w:pPr>
        <w:rPr>
          <w:sz w:val="24"/>
          <w:szCs w:val="24"/>
        </w:rPr>
      </w:pPr>
      <w:r>
        <w:rPr>
          <w:sz w:val="24"/>
          <w:szCs w:val="24"/>
        </w:rPr>
        <w:t>Il y aura d avantage de contrôle envers les prostituées sans papiers Qui se rendront invisibles</w:t>
      </w:r>
    </w:p>
    <w:p w:rsidR="006C1AB7" w:rsidRDefault="006C1AB7">
      <w:pPr>
        <w:rPr>
          <w:sz w:val="24"/>
          <w:szCs w:val="24"/>
        </w:rPr>
      </w:pPr>
      <w:r>
        <w:rPr>
          <w:sz w:val="24"/>
          <w:szCs w:val="24"/>
        </w:rPr>
        <w:t>Quant au client cette mesure aura surement peu d impact</w:t>
      </w:r>
      <w:r>
        <w:rPr>
          <w:sz w:val="24"/>
          <w:szCs w:val="24"/>
        </w:rPr>
        <w:br/>
        <w:t>Car . Dans les faits, on constate que les clients restent souvent impunis mais seraient sanctionnés ceux qui aident les prostituées COMME PAR EXEMPLE les associations.</w:t>
      </w:r>
    </w:p>
    <w:p w:rsidR="006C1AB7" w:rsidRDefault="006C1AB7">
      <w:pPr>
        <w:rPr>
          <w:sz w:val="24"/>
          <w:szCs w:val="24"/>
        </w:rPr>
      </w:pPr>
      <w:r>
        <w:rPr>
          <w:sz w:val="24"/>
          <w:szCs w:val="24"/>
        </w:rPr>
        <w:t>Être féministe consiste à respecter la parole des femmes et à défendre leurs droits fondamentaux, peu importe l’activité qu’elles exercent. Être féministe, c’est ne pas imposer SON schéma?</w:t>
      </w:r>
    </w:p>
    <w:p w:rsidR="006C1AB7" w:rsidRDefault="006C1AB7">
      <w:pPr>
        <w:rPr>
          <w:sz w:val="24"/>
          <w:szCs w:val="24"/>
        </w:rPr>
      </w:pPr>
      <w:r>
        <w:rPr>
          <w:sz w:val="24"/>
          <w:szCs w:val="24"/>
        </w:rPr>
        <w:t>C’est refuser de stigmatiser certaines femmes;</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On peut être contre la prostitution et considérer que certaines femmes le font de leur plein gré,</w:t>
      </w:r>
    </w:p>
    <w:p w:rsidR="006C1AB7" w:rsidRDefault="006C1AB7">
      <w:pPr>
        <w:rPr>
          <w:sz w:val="24"/>
          <w:szCs w:val="24"/>
        </w:rPr>
      </w:pPr>
      <w:r>
        <w:rPr>
          <w:sz w:val="24"/>
          <w:szCs w:val="24"/>
        </w:rPr>
        <w:t>Même si au début elle ont pu être contrainte pour des raisons économiques ou autres.</w:t>
      </w:r>
    </w:p>
    <w:p w:rsidR="006C1AB7" w:rsidRDefault="006C1AB7">
      <w:pPr>
        <w:rPr>
          <w:sz w:val="24"/>
          <w:szCs w:val="24"/>
        </w:rPr>
      </w:pPr>
      <w:r>
        <w:rPr>
          <w:sz w:val="24"/>
          <w:szCs w:val="24"/>
        </w:rPr>
        <w:t xml:space="preserve">. La prostitution, quel que soit le jugement que l’on porte sur son existence le (projet de la mission Bousquet) rendra leur contact clandestin puisqu’un des partenaires s’exposera s’il est visible de la police à une sanction pénale. </w:t>
      </w:r>
    </w:p>
    <w:p w:rsidR="006C1AB7" w:rsidRDefault="006C1AB7">
      <w:pPr>
        <w:rPr>
          <w:sz w:val="24"/>
          <w:szCs w:val="24"/>
        </w:rPr>
      </w:pPr>
      <w:r>
        <w:rPr>
          <w:sz w:val="24"/>
          <w:szCs w:val="24"/>
        </w:rPr>
        <w:t>Rappelons aussi que la violence existe dans le mariage.</w:t>
      </w:r>
    </w:p>
    <w:p w:rsidR="006C1AB7" w:rsidRDefault="006C1AB7">
      <w:pPr>
        <w:rPr>
          <w:sz w:val="24"/>
          <w:szCs w:val="24"/>
        </w:rPr>
      </w:pPr>
      <w:r>
        <w:rPr>
          <w:sz w:val="24"/>
          <w:szCs w:val="24"/>
        </w:rPr>
        <w:t>Pour le café féministe du progrès cette loi s’ inscrit dans un contexte de la ville propre ,</w:t>
      </w:r>
    </w:p>
    <w:p w:rsidR="006C1AB7" w:rsidRDefault="006C1AB7">
      <w:pPr>
        <w:rPr>
          <w:sz w:val="24"/>
          <w:szCs w:val="24"/>
        </w:rPr>
      </w:pPr>
      <w:r>
        <w:rPr>
          <w:sz w:val="24"/>
          <w:szCs w:val="24"/>
        </w:rPr>
        <w:t>Voulue par LES riverains et certains maires,</w:t>
      </w:r>
    </w:p>
    <w:p w:rsidR="006C1AB7" w:rsidRDefault="006C1AB7">
      <w:pPr>
        <w:rPr>
          <w:sz w:val="24"/>
          <w:szCs w:val="24"/>
        </w:rPr>
      </w:pPr>
      <w:r>
        <w:rPr>
          <w:sz w:val="24"/>
          <w:szCs w:val="24"/>
        </w:rPr>
        <w:t>Elle correspond à l’embourgeoisement de la société,</w:t>
      </w:r>
    </w:p>
    <w:p w:rsidR="006C1AB7" w:rsidRDefault="006C1AB7">
      <w:pPr>
        <w:rPr>
          <w:sz w:val="24"/>
          <w:szCs w:val="24"/>
        </w:rPr>
      </w:pPr>
      <w:r>
        <w:rPr>
          <w:sz w:val="24"/>
          <w:szCs w:val="24"/>
        </w:rPr>
        <w:t>Pas de cela chez moi</w:t>
      </w:r>
    </w:p>
    <w:p w:rsidR="006C1AB7" w:rsidRDefault="006C1AB7">
      <w:pPr>
        <w:rPr>
          <w:sz w:val="24"/>
          <w:szCs w:val="24"/>
        </w:rPr>
      </w:pPr>
      <w:r>
        <w:rPr>
          <w:sz w:val="24"/>
          <w:szCs w:val="24"/>
        </w:rPr>
        <w:t>Pas de cela dans ma rue</w:t>
      </w:r>
    </w:p>
    <w:p w:rsidR="006C1AB7" w:rsidRDefault="006C1AB7">
      <w:pPr>
        <w:rPr>
          <w:sz w:val="24"/>
          <w:szCs w:val="24"/>
        </w:rPr>
      </w:pPr>
      <w:r>
        <w:rPr>
          <w:sz w:val="24"/>
          <w:szCs w:val="24"/>
        </w:rPr>
        <w:t>La rue d’a coté d’accord</w:t>
      </w:r>
    </w:p>
    <w:p w:rsidR="006C1AB7" w:rsidRDefault="006C1AB7">
      <w:pPr>
        <w:rPr>
          <w:sz w:val="24"/>
          <w:szCs w:val="24"/>
        </w:rPr>
      </w:pPr>
      <w:r>
        <w:rPr>
          <w:sz w:val="24"/>
          <w:szCs w:val="24"/>
        </w:rPr>
        <w:t>Ou cachée</w:t>
      </w:r>
    </w:p>
    <w:p w:rsidR="006C1AB7" w:rsidRDefault="006C1AB7">
      <w:pPr>
        <w:rPr>
          <w:sz w:val="24"/>
          <w:szCs w:val="24"/>
        </w:rPr>
      </w:pPr>
      <w:r>
        <w:rPr>
          <w:sz w:val="24"/>
          <w:szCs w:val="24"/>
        </w:rPr>
        <w:t>Pas dans mon pays mais dans le pays voisin:</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Elle n’arrêtera Pas la prostitution,</w:t>
      </w:r>
    </w:p>
    <w:p w:rsidR="006C1AB7" w:rsidRDefault="006C1AB7">
      <w:pPr>
        <w:rPr>
          <w:sz w:val="24"/>
          <w:szCs w:val="24"/>
        </w:rPr>
      </w:pPr>
      <w:r>
        <w:rPr>
          <w:sz w:val="24"/>
          <w:szCs w:val="24"/>
        </w:rPr>
        <w:t>Et puis on met la charrue avant les bœufs</w:t>
      </w:r>
    </w:p>
    <w:p w:rsidR="006C1AB7" w:rsidRDefault="006C1AB7">
      <w:pPr>
        <w:rPr>
          <w:sz w:val="24"/>
          <w:szCs w:val="24"/>
        </w:rPr>
      </w:pPr>
      <w:r>
        <w:rPr>
          <w:sz w:val="24"/>
          <w:szCs w:val="24"/>
        </w:rPr>
        <w:t>Il aurait fallut mener un travail de éducation et d’</w:t>
      </w:r>
    </w:p>
    <w:p w:rsidR="006C1AB7" w:rsidRDefault="006C1AB7">
      <w:pPr>
        <w:rPr>
          <w:sz w:val="24"/>
          <w:szCs w:val="24"/>
        </w:rPr>
      </w:pPr>
      <w:r>
        <w:rPr>
          <w:sz w:val="24"/>
          <w:szCs w:val="24"/>
        </w:rPr>
        <w:t>Aide aux personnes prostituées en premier lieu</w:t>
      </w:r>
    </w:p>
    <w:p w:rsidR="006C1AB7" w:rsidRDefault="006C1AB7">
      <w:pPr>
        <w:rPr>
          <w:sz w:val="24"/>
          <w:szCs w:val="24"/>
        </w:rPr>
      </w:pPr>
      <w:r>
        <w:rPr>
          <w:sz w:val="24"/>
          <w:szCs w:val="24"/>
        </w:rPr>
        <w:t>Donner des papiers,</w:t>
      </w:r>
    </w:p>
    <w:p w:rsidR="006C1AB7" w:rsidRDefault="006C1AB7">
      <w:pPr>
        <w:rPr>
          <w:sz w:val="24"/>
          <w:szCs w:val="24"/>
        </w:rPr>
      </w:pPr>
      <w:r>
        <w:rPr>
          <w:sz w:val="24"/>
          <w:szCs w:val="24"/>
        </w:rPr>
        <w:t>Ecouter,</w:t>
      </w:r>
    </w:p>
    <w:p w:rsidR="006C1AB7" w:rsidRDefault="006C1AB7">
      <w:pPr>
        <w:rPr>
          <w:sz w:val="24"/>
          <w:szCs w:val="24"/>
        </w:rPr>
      </w:pPr>
      <w:r>
        <w:rPr>
          <w:sz w:val="24"/>
          <w:szCs w:val="24"/>
        </w:rPr>
        <w:t xml:space="preserve">On peut dire que catharine mac Kinnen se situe dans cette alternative . </w:t>
      </w:r>
      <w:hyperlink r:id="rId12" w:history="1">
        <w:r>
          <w:rPr>
            <w:color w:val="0000FF"/>
            <w:sz w:val="24"/>
            <w:szCs w:val="24"/>
            <w:u w:val="single"/>
          </w:rPr>
          <w:br/>
        </w:r>
      </w:hyperlink>
    </w:p>
    <w:p w:rsidR="006C1AB7" w:rsidRDefault="006C1AB7">
      <w:pPr>
        <w:rPr>
          <w:sz w:val="24"/>
          <w:szCs w:val="24"/>
        </w:rPr>
      </w:pPr>
      <w:r>
        <w:rPr>
          <w:b/>
          <w:bCs/>
          <w:sz w:val="28"/>
          <w:szCs w:val="28"/>
        </w:rPr>
        <w:t>« Pas de cela chez moi ! »</w:t>
      </w:r>
      <w:r>
        <w:rPr>
          <w:b/>
          <w:bCs/>
          <w:sz w:val="28"/>
          <w:szCs w:val="28"/>
        </w:rPr>
        <w:br/>
      </w:r>
      <w:r>
        <w:rPr>
          <w:b/>
          <w:bCs/>
          <w:i/>
          <w:iCs/>
          <w:sz w:val="24"/>
          <w:szCs w:val="24"/>
        </w:rPr>
        <w:t>Loin de résoudre le problème de la prostitution,</w:t>
      </w:r>
      <w:r>
        <w:rPr>
          <w:b/>
          <w:bCs/>
          <w:i/>
          <w:iCs/>
          <w:sz w:val="24"/>
          <w:szCs w:val="24"/>
        </w:rPr>
        <w:br/>
        <w:t>la répression ne fait que le déplacer.</w:t>
      </w:r>
      <w:r>
        <w:rPr>
          <w:b/>
          <w:bCs/>
          <w:i/>
          <w:iCs/>
          <w:sz w:val="24"/>
          <w:szCs w:val="24"/>
        </w:rPr>
        <w:br/>
      </w:r>
      <w:r>
        <w:rPr>
          <w:sz w:val="24"/>
          <w:szCs w:val="24"/>
        </w:rPr>
        <w:br/>
        <w:t xml:space="preserve">« Pas de cela dans ma famille ! », , </w:t>
      </w:r>
    </w:p>
    <w:p w:rsidR="006C1AB7" w:rsidRDefault="006C1AB7">
      <w:pPr>
        <w:rPr>
          <w:sz w:val="24"/>
          <w:szCs w:val="24"/>
        </w:rPr>
      </w:pPr>
      <w:r>
        <w:rPr>
          <w:sz w:val="24"/>
          <w:szCs w:val="24"/>
        </w:rPr>
        <w:t xml:space="preserve">« Pas de cela dans ma rue ! », disent les riverains qui pensent à leur tranquillité </w:t>
      </w:r>
    </w:p>
    <w:p w:rsidR="006C1AB7" w:rsidRDefault="006C1AB7">
      <w:pPr>
        <w:rPr>
          <w:sz w:val="24"/>
          <w:szCs w:val="24"/>
        </w:rPr>
      </w:pPr>
      <w:r>
        <w:rPr>
          <w:sz w:val="24"/>
          <w:szCs w:val="24"/>
        </w:rPr>
        <w:t>Ils s‘organisent PAR des pétitions et des manifestations pour chasser les personnes prostituées de leur rue,</w:t>
      </w:r>
    </w:p>
    <w:p w:rsidR="006C1AB7" w:rsidRDefault="006C1AB7">
      <w:pPr>
        <w:rPr>
          <w:sz w:val="24"/>
          <w:szCs w:val="24"/>
        </w:rPr>
      </w:pPr>
      <w:r>
        <w:rPr>
          <w:sz w:val="24"/>
          <w:szCs w:val="24"/>
        </w:rPr>
        <w:t>Pour déplacer le problème sur le trottoir d’en face.</w:t>
      </w:r>
      <w:r>
        <w:rPr>
          <w:sz w:val="24"/>
          <w:szCs w:val="24"/>
        </w:rPr>
        <w:br/>
        <w:t>« Pas de cela dans ma ville ! », disent les maires qui pensent à l’ordre public autant qu’à leur réélection ; les personnes prostituées sont des nuisances ,</w:t>
      </w:r>
    </w:p>
    <w:p w:rsidR="006C1AB7" w:rsidRDefault="006C1AB7">
      <w:pPr>
        <w:rPr>
          <w:sz w:val="24"/>
          <w:szCs w:val="24"/>
        </w:rPr>
      </w:pPr>
      <w:r>
        <w:rPr>
          <w:sz w:val="24"/>
          <w:szCs w:val="24"/>
        </w:rPr>
        <w:t xml:space="preserve">. Qu’ils soient de droite (ou de gauche ), </w:t>
      </w:r>
    </w:p>
    <w:p w:rsidR="006C1AB7" w:rsidRDefault="006C1AB7">
      <w:pPr>
        <w:rPr>
          <w:sz w:val="24"/>
          <w:szCs w:val="24"/>
        </w:rPr>
      </w:pPr>
      <w:r>
        <w:rPr>
          <w:sz w:val="24"/>
          <w:szCs w:val="24"/>
        </w:rPr>
        <w:t>« Pas de cela dans mon pays ! », signifie Nicolas Sarkozy, ministre de l’Intérieur, .Selon lui, « la prostitution est un problème insupportable pour les gens qui habitent là où elles sont légion. » (</w:t>
      </w:r>
    </w:p>
    <w:p w:rsidR="006C1AB7" w:rsidRDefault="006C1AB7">
      <w:pPr>
        <w:rPr>
          <w:sz w:val="24"/>
          <w:szCs w:val="24"/>
        </w:rPr>
      </w:pPr>
      <w:r>
        <w:rPr>
          <w:sz w:val="24"/>
          <w:szCs w:val="24"/>
        </w:rPr>
        <w:t>!</w:t>
      </w:r>
    </w:p>
    <w:p w:rsidR="006C1AB7" w:rsidRDefault="006C1AB7">
      <w:pPr>
        <w:rPr>
          <w:sz w:val="24"/>
          <w:szCs w:val="24"/>
        </w:rPr>
      </w:pPr>
      <w:r>
        <w:rPr>
          <w:sz w:val="24"/>
          <w:szCs w:val="24"/>
        </w:rPr>
        <w:t xml:space="preserve">C’est précisément ce qui s’est passé en Suède, où la loi a conduit à un déplacement vers des lieux plus discrets. En d’autres termes, ce n’est pas la prostitution qui a diminué mais la prostitution </w:t>
      </w:r>
      <w:r>
        <w:rPr>
          <w:i/>
          <w:iCs/>
          <w:sz w:val="24"/>
          <w:szCs w:val="24"/>
        </w:rPr>
        <w:t>publique</w:t>
      </w:r>
      <w:r>
        <w:rPr>
          <w:sz w:val="24"/>
          <w:szCs w:val="24"/>
        </w:rPr>
        <w:t xml:space="preserve">, </w:t>
      </w:r>
    </w:p>
    <w:p w:rsidR="006C1AB7" w:rsidRDefault="006C1AB7">
      <w:pPr>
        <w:rPr>
          <w:sz w:val="24"/>
          <w:szCs w:val="24"/>
        </w:rPr>
      </w:pPr>
      <w:r>
        <w:rPr>
          <w:sz w:val="24"/>
          <w:szCs w:val="24"/>
        </w:rPr>
        <w:t>. Alors que le modèle suédois n’a fait l’objet d’aucune évaluation indépendante et d’enquêtes indépendantes (ce sont les défendeurs du modèle suédois qui ont fait une évaluation chiffrée ) on n’a aucun chiffres exacts,</w:t>
      </w:r>
    </w:p>
    <w:p w:rsidR="006C1AB7" w:rsidRDefault="006C1AB7">
      <w:pPr>
        <w:rPr>
          <w:sz w:val="24"/>
          <w:szCs w:val="24"/>
        </w:rPr>
      </w:pPr>
      <w:r>
        <w:rPr>
          <w:sz w:val="24"/>
          <w:szCs w:val="24"/>
        </w:rPr>
        <w:t>On préfère en France que ces trafics s’exercent ailleurs,</w:t>
      </w:r>
    </w:p>
    <w:p w:rsidR="006C1AB7" w:rsidRDefault="006C1AB7">
      <w:pPr>
        <w:rPr>
          <w:sz w:val="24"/>
          <w:szCs w:val="24"/>
        </w:rPr>
      </w:pPr>
      <w:r>
        <w:rPr>
          <w:sz w:val="24"/>
          <w:szCs w:val="24"/>
        </w:rPr>
        <w:t xml:space="preserve">Par exemple aux Pays-Bas ou en Allemagne, où l’exercice de la prostitution est réglementé, c’est-à-dire toléré dans des établissements commerciaux n’admettant que des personnes prostituées dont les papiers sont en règle. </w:t>
      </w:r>
    </w:p>
    <w:p w:rsidR="006C1AB7" w:rsidRDefault="006C1AB7">
      <w:pPr>
        <w:rPr>
          <w:sz w:val="24"/>
          <w:szCs w:val="24"/>
        </w:rPr>
      </w:pPr>
      <w:r>
        <w:rPr>
          <w:sz w:val="24"/>
          <w:szCs w:val="24"/>
        </w:rPr>
        <w:t xml:space="preserve">Sachant que les trafiquants sont depuis longtemps passés à l’échelle mondiale, </w:t>
      </w:r>
    </w:p>
    <w:p w:rsidR="006C1AB7" w:rsidRDefault="006C1AB7">
      <w:pPr>
        <w:rPr>
          <w:sz w:val="24"/>
          <w:szCs w:val="24"/>
        </w:rPr>
      </w:pPr>
      <w:r>
        <w:rPr>
          <w:sz w:val="24"/>
          <w:szCs w:val="24"/>
        </w:rPr>
        <w:t>l’Europe est incapable de s’accorder sur des principes communs.</w:t>
      </w:r>
      <w:r>
        <w:rPr>
          <w:sz w:val="24"/>
          <w:szCs w:val="24"/>
        </w:rPr>
        <w:br/>
      </w:r>
      <w:r>
        <w:rPr>
          <w:sz w:val="24"/>
          <w:szCs w:val="24"/>
        </w:rPr>
        <w:br/>
        <w:t xml:space="preserve">Qui sont les clients : Ce sont Des hommes qui paient er qui pourraient être </w:t>
      </w:r>
    </w:p>
    <w:p w:rsidR="006C1AB7" w:rsidRDefault="006C1AB7">
      <w:pPr>
        <w:rPr>
          <w:sz w:val="24"/>
          <w:szCs w:val="24"/>
        </w:rPr>
      </w:pPr>
      <w:r>
        <w:rPr>
          <w:sz w:val="24"/>
          <w:szCs w:val="24"/>
        </w:rPr>
        <w:t xml:space="preserve">nos voisins, nos pères, nos frères, nos maris. </w:t>
      </w:r>
    </w:p>
    <w:p w:rsidR="006C1AB7" w:rsidRDefault="006C1AB7">
      <w:pPr>
        <w:rPr>
          <w:sz w:val="24"/>
          <w:szCs w:val="24"/>
        </w:rPr>
      </w:pPr>
      <w:r>
        <w:rPr>
          <w:sz w:val="24"/>
          <w:szCs w:val="24"/>
        </w:rPr>
        <w:t>En France la droite revenue au pouvoir en mai 2002 voulait punir les personnes prostituées, la gauche, qui a conquis la mairie de Paris en mars 2001, s’oriente vers la punition des clients,</w:t>
      </w:r>
    </w:p>
    <w:p w:rsidR="006C1AB7" w:rsidRDefault="006C1AB7">
      <w:pPr>
        <w:rPr>
          <w:sz w:val="24"/>
          <w:szCs w:val="24"/>
        </w:rPr>
      </w:pPr>
      <w:r>
        <w:rPr>
          <w:sz w:val="24"/>
          <w:szCs w:val="24"/>
        </w:rPr>
        <w:t xml:space="preserve">Pour la gauche, le modèle suédois est le modèle à suivre </w:t>
      </w:r>
    </w:p>
    <w:p w:rsidR="006C1AB7" w:rsidRDefault="006C1AB7">
      <w:pPr>
        <w:rPr>
          <w:sz w:val="24"/>
          <w:szCs w:val="24"/>
        </w:rPr>
      </w:pPr>
      <w:r>
        <w:rPr>
          <w:sz w:val="24"/>
          <w:szCs w:val="24"/>
        </w:rPr>
        <w:t>où une telle loi est entrée en vigueur en 1999 et où la prostitution de rue, déjà peu abondante, a très sensiblement diminué depuis lors.</w:t>
      </w:r>
    </w:p>
    <w:p w:rsidR="006C1AB7" w:rsidRDefault="006C1AB7">
      <w:pPr>
        <w:rPr>
          <w:b/>
          <w:bCs/>
          <w:sz w:val="24"/>
          <w:szCs w:val="24"/>
        </w:rPr>
      </w:pPr>
      <w:r>
        <w:rPr>
          <w:b/>
          <w:bCs/>
          <w:sz w:val="24"/>
          <w:szCs w:val="24"/>
        </w:rPr>
        <w:t xml:space="preserve">On oublie que cette loi marquait l’aboutissement d’un processus engagé depuis plus d’un demi-siècle. On ignore que l’éducation sexuelle, introduite à l’école à titre facultatif en 1942, est devenue obligatoire, pour toutes les classes, en 1956. On fait l’impasse sur </w:t>
      </w:r>
      <w:r>
        <w:rPr>
          <w:sz w:val="24"/>
          <w:szCs w:val="24"/>
        </w:rPr>
        <w:t>le travail pédagogique qui touche la population suédoise en modifiant les mentalités</w:t>
      </w:r>
      <w:r>
        <w:rPr>
          <w:b/>
          <w:bCs/>
          <w:sz w:val="24"/>
          <w:szCs w:val="24"/>
        </w:rPr>
        <w:t>.</w:t>
      </w:r>
    </w:p>
    <w:p w:rsidR="006C1AB7" w:rsidRDefault="006C1AB7">
      <w:pPr>
        <w:rPr>
          <w:b/>
          <w:bCs/>
          <w:sz w:val="24"/>
          <w:szCs w:val="24"/>
        </w:rPr>
      </w:pPr>
      <w:r>
        <w:rPr>
          <w:b/>
          <w:bCs/>
          <w:sz w:val="24"/>
          <w:szCs w:val="24"/>
        </w:rPr>
        <w:br/>
        <w:t xml:space="preserve">On en est loin dans la France sexiste que l’on connait, l’affaire DSK est là pour </w:t>
      </w:r>
    </w:p>
    <w:p w:rsidR="006C1AB7" w:rsidRDefault="006C1AB7">
      <w:pPr>
        <w:rPr>
          <w:b/>
          <w:bCs/>
          <w:sz w:val="24"/>
          <w:szCs w:val="24"/>
        </w:rPr>
      </w:pPr>
      <w:r>
        <w:rPr>
          <w:b/>
          <w:bCs/>
          <w:sz w:val="24"/>
          <w:szCs w:val="24"/>
        </w:rPr>
        <w:pict>
          <v:shape id="_x0000_i1031" type="#_x0000_t75" style="width:102.75pt;height:99.75pt">
            <v:imagedata r:id="rId13" o:title=""/>
          </v:shape>
        </w:pict>
      </w:r>
    </w:p>
    <w:p w:rsidR="006C1AB7" w:rsidRDefault="006C1AB7">
      <w:pPr>
        <w:rPr>
          <w:sz w:val="24"/>
          <w:szCs w:val="24"/>
        </w:rPr>
      </w:pPr>
      <w:r>
        <w:rPr>
          <w:b/>
          <w:bCs/>
          <w:sz w:val="24"/>
          <w:szCs w:val="24"/>
        </w:rPr>
        <w:t>nous le rappeler , les propos sexistes tenus lors de cette l’affaire, Des</w:t>
      </w:r>
      <w:r>
        <w:rPr>
          <w:sz w:val="24"/>
          <w:szCs w:val="24"/>
        </w:rPr>
        <w:t xml:space="preserve"> associations féministes et plusieurs personnalités protestaient contre ce qu'elles considèrent comme des propos sexistes </w:t>
      </w:r>
    </w:p>
    <w:p w:rsidR="006C1AB7" w:rsidRDefault="006C1AB7">
      <w:pPr>
        <w:rPr>
          <w:sz w:val="24"/>
          <w:szCs w:val="24"/>
        </w:rPr>
      </w:pPr>
      <w:r>
        <w:rPr>
          <w:sz w:val="24"/>
          <w:szCs w:val="24"/>
        </w:rPr>
        <w:t>"On a été nombreuses à être très choquée de la façon dont les commentateurs, d’ailleurs quasiment que des hommes, disent parfois des choses assez scandaleuse", expliquait Clémentine Autain, "Depuis une semaine, nous sommes abasourdies par le déferlement quotidien de propos misogynes tenus par des personnalités publiques　»</w:t>
      </w:r>
    </w:p>
    <w:p w:rsidR="006C1AB7" w:rsidRDefault="006C1AB7">
      <w:pPr>
        <w:rPr>
          <w:b/>
          <w:bCs/>
          <w:sz w:val="24"/>
          <w:szCs w:val="24"/>
        </w:rPr>
      </w:pPr>
      <w:r>
        <w:rPr>
          <w:b/>
          <w:bCs/>
          <w:sz w:val="24"/>
          <w:szCs w:val="24"/>
        </w:rPr>
        <w:t xml:space="preserve">　</w:t>
      </w:r>
    </w:p>
    <w:p w:rsidR="006C1AB7" w:rsidRDefault="006C1AB7">
      <w:pPr>
        <w:rPr>
          <w:b/>
          <w:bCs/>
          <w:sz w:val="24"/>
          <w:szCs w:val="24"/>
        </w:rPr>
      </w:pPr>
      <w:r>
        <w:rPr>
          <w:b/>
          <w:bCs/>
          <w:sz w:val="24"/>
          <w:szCs w:val="24"/>
        </w:rPr>
        <w:t xml:space="preserve">les blagues sexistes vont aussi bon train dans la société française, la prostitution est un sujet de gaudriole , </w:t>
      </w:r>
    </w:p>
    <w:p w:rsidR="006C1AB7" w:rsidRDefault="006C1AB7">
      <w:pPr>
        <w:rPr>
          <w:sz w:val="24"/>
          <w:szCs w:val="24"/>
        </w:rPr>
      </w:pPr>
      <w:r>
        <w:rPr>
          <w:b/>
          <w:bCs/>
          <w:sz w:val="24"/>
          <w:szCs w:val="24"/>
        </w:rPr>
        <w:t xml:space="preserve">En revanche , Au Royaume-Uni, la presse dénonce les hommes politiques ayant eu recours à une </w:t>
      </w:r>
      <w:r>
        <w:rPr>
          <w:sz w:val="24"/>
          <w:szCs w:val="24"/>
        </w:rPr>
        <w:t xml:space="preserve">personne prostituée ; leur carrière est ruinée. </w:t>
      </w:r>
    </w:p>
    <w:p w:rsidR="006C1AB7" w:rsidRDefault="006C1AB7">
      <w:pPr>
        <w:rPr>
          <w:sz w:val="24"/>
          <w:szCs w:val="24"/>
        </w:rPr>
      </w:pPr>
      <w:r>
        <w:rPr>
          <w:sz w:val="24"/>
          <w:szCs w:val="24"/>
        </w:rPr>
        <w:t>Rien de tout cela en France où , rien ne filtre dans la presse ; l’homme en question passe tout au plus pour « libertin », ce qui ne nuit en rien à sa réputation.</w:t>
      </w:r>
      <w:r>
        <w:rPr>
          <w:sz w:val="24"/>
          <w:szCs w:val="24"/>
        </w:rPr>
        <w:br/>
        <w:t>Les dirigeants politiques français se veulent pas aborder en public le sujet de la prostitution,</w:t>
      </w:r>
    </w:p>
    <w:p w:rsidR="006C1AB7" w:rsidRDefault="006C1AB7">
      <w:pPr>
        <w:rPr>
          <w:sz w:val="24"/>
          <w:szCs w:val="24"/>
        </w:rPr>
      </w:pPr>
      <w:r>
        <w:rPr>
          <w:sz w:val="24"/>
          <w:szCs w:val="24"/>
        </w:rPr>
        <w:t xml:space="preserve">On la vu avec Mélenchon récemment « Avec moi, vous parlez de choses sérieuses. Avec moi, vous parlez de politique. </w:t>
      </w:r>
    </w:p>
    <w:p w:rsidR="006C1AB7" w:rsidRDefault="006C1AB7">
      <w:pPr>
        <w:rPr>
          <w:sz w:val="24"/>
          <w:szCs w:val="24"/>
        </w:rPr>
      </w:pPr>
      <w:r>
        <w:rPr>
          <w:sz w:val="24"/>
          <w:szCs w:val="24"/>
        </w:rPr>
        <w:t xml:space="preserve">« Vous trouvez digne de parler à un homme comme moi, vous trouvez digne, , de commencer un débat avec moi sur la prostitution ? » </w:t>
      </w:r>
    </w:p>
    <w:p w:rsidR="006C1AB7" w:rsidRDefault="006C1AB7">
      <w:pPr>
        <w:rPr>
          <w:sz w:val="24"/>
          <w:szCs w:val="24"/>
        </w:rPr>
      </w:pPr>
      <w:r>
        <w:rPr>
          <w:sz w:val="24"/>
          <w:szCs w:val="24"/>
        </w:rPr>
        <w:t xml:space="preserve">　</w:t>
      </w:r>
    </w:p>
    <w:p w:rsidR="006C1AB7" w:rsidRDefault="006C1AB7">
      <w:pPr>
        <w:rPr>
          <w:b/>
          <w:bCs/>
          <w:sz w:val="24"/>
          <w:szCs w:val="24"/>
        </w:rPr>
      </w:pPr>
      <w:r>
        <w:rPr>
          <w:b/>
          <w:bCs/>
          <w:sz w:val="24"/>
          <w:szCs w:val="24"/>
        </w:rPr>
        <w:t xml:space="preserve">　</w:t>
      </w:r>
    </w:p>
    <w:p w:rsidR="006C1AB7" w:rsidRDefault="006C1AB7">
      <w:pPr>
        <w:rPr>
          <w:sz w:val="24"/>
          <w:szCs w:val="24"/>
        </w:rPr>
      </w:pPr>
      <w:r>
        <w:rPr>
          <w:b/>
          <w:bCs/>
          <w:sz w:val="24"/>
          <w:szCs w:val="24"/>
        </w:rPr>
        <w:t xml:space="preserve">. Malgré les circulaires qui instaurent </w:t>
      </w:r>
      <w:r>
        <w:rPr>
          <w:sz w:val="24"/>
          <w:szCs w:val="24"/>
        </w:rPr>
        <w:t xml:space="preserve">l’éducation sexuelle à l’école, </w:t>
      </w:r>
    </w:p>
    <w:p w:rsidR="006C1AB7" w:rsidRDefault="006C1AB7">
      <w:pPr>
        <w:rPr>
          <w:b/>
          <w:bCs/>
          <w:sz w:val="24"/>
          <w:szCs w:val="24"/>
        </w:rPr>
      </w:pPr>
      <w:r>
        <w:rPr>
          <w:sz w:val="24"/>
          <w:szCs w:val="24"/>
        </w:rPr>
        <w:t xml:space="preserve">On comptait en 2010 deux heurs consacrées en tout et pour tout à des élèves </w:t>
      </w:r>
      <w:r>
        <w:rPr>
          <w:b/>
          <w:bCs/>
          <w:sz w:val="24"/>
          <w:szCs w:val="24"/>
        </w:rPr>
        <w:t>, en classe de quatrième et de troisième,</w:t>
      </w:r>
    </w:p>
    <w:p w:rsidR="006C1AB7" w:rsidRDefault="006C1AB7">
      <w:pPr>
        <w:rPr>
          <w:b/>
          <w:bCs/>
          <w:sz w:val="24"/>
          <w:szCs w:val="24"/>
        </w:rPr>
      </w:pPr>
      <w:r>
        <w:rPr>
          <w:b/>
          <w:bCs/>
          <w:sz w:val="24"/>
          <w:szCs w:val="24"/>
        </w:rPr>
        <w:t>Cette éducation comprenait une notion sur la transmission du sida et sur sa protection</w:t>
      </w:r>
    </w:p>
    <w:p w:rsidR="006C1AB7" w:rsidRDefault="006C1AB7">
      <w:pPr>
        <w:rPr>
          <w:sz w:val="24"/>
          <w:szCs w:val="24"/>
        </w:rPr>
      </w:pPr>
      <w:r>
        <w:rPr>
          <w:sz w:val="24"/>
          <w:szCs w:val="24"/>
        </w:rPr>
        <w:t>la société française est une Société machiste comme on le sait,</w:t>
      </w:r>
    </w:p>
    <w:p w:rsidR="006C1AB7" w:rsidRDefault="006C1AB7">
      <w:pPr>
        <w:rPr>
          <w:sz w:val="24"/>
          <w:szCs w:val="24"/>
        </w:rPr>
      </w:pPr>
      <w:r>
        <w:rPr>
          <w:sz w:val="24"/>
          <w:szCs w:val="24"/>
        </w:rPr>
        <w:t>Dans toutes ses structures; y compris syndicale?</w:t>
      </w:r>
    </w:p>
    <w:p w:rsidR="006C1AB7" w:rsidRDefault="006C1AB7">
      <w:pPr>
        <w:rPr>
          <w:sz w:val="24"/>
          <w:szCs w:val="24"/>
        </w:rPr>
      </w:pPr>
      <w:r>
        <w:rPr>
          <w:sz w:val="24"/>
          <w:szCs w:val="24"/>
        </w:rPr>
        <w:t xml:space="preserve">Si La réponse existe elle demande du temps pour informer, écouter, expliquer, </w:t>
      </w:r>
    </w:p>
    <w:p w:rsidR="006C1AB7" w:rsidRDefault="006C1AB7">
      <w:pPr>
        <w:rPr>
          <w:b/>
          <w:bCs/>
          <w:sz w:val="24"/>
          <w:szCs w:val="24"/>
        </w:rPr>
      </w:pPr>
      <w:r>
        <w:rPr>
          <w:b/>
          <w:bCs/>
          <w:sz w:val="24"/>
          <w:szCs w:val="24"/>
        </w:rPr>
        <w:t xml:space="preserve">　</w:t>
      </w:r>
    </w:p>
    <w:p w:rsidR="006C1AB7" w:rsidRDefault="006C1AB7">
      <w:pPr>
        <w:rPr>
          <w:sz w:val="24"/>
          <w:szCs w:val="24"/>
        </w:rPr>
      </w:pPr>
      <w:r>
        <w:rPr>
          <w:sz w:val="24"/>
          <w:szCs w:val="24"/>
        </w:rPr>
        <w:t xml:space="preserve">　</w:t>
      </w:r>
    </w:p>
    <w:p w:rsidR="006C1AB7" w:rsidRDefault="006C1AB7">
      <w:pPr>
        <w:rPr>
          <w:b/>
          <w:bCs/>
          <w:sz w:val="24"/>
          <w:szCs w:val="24"/>
        </w:rPr>
      </w:pPr>
      <w:r>
        <w:rPr>
          <w:b/>
          <w:bCs/>
          <w:sz w:val="24"/>
          <w:szCs w:val="24"/>
        </w:rPr>
        <w:t>Les différences des mentalités entre les deux pays sont considérables.</w:t>
      </w:r>
    </w:p>
    <w:p w:rsidR="006C1AB7" w:rsidRDefault="006C1AB7">
      <w:pPr>
        <w:rPr>
          <w:b/>
          <w:bCs/>
          <w:sz w:val="24"/>
          <w:szCs w:val="24"/>
        </w:rPr>
      </w:pPr>
      <w:r>
        <w:rPr>
          <w:b/>
          <w:bCs/>
          <w:sz w:val="24"/>
          <w:szCs w:val="24"/>
        </w:rPr>
        <w:t xml:space="preserve">Rappelons que L’éducation sexuelle à l’école est très peu développée en France, alors qu’elle a été introduite dès 1942 en Suède et qu’elle y est devenue obligatoire en 1956, dans toutes les classes à partir du primaire. </w:t>
      </w:r>
    </w:p>
    <w:p w:rsidR="006C1AB7" w:rsidRDefault="006C1AB7">
      <w:pPr>
        <w:rPr>
          <w:b/>
          <w:bCs/>
          <w:sz w:val="24"/>
          <w:szCs w:val="24"/>
        </w:rPr>
      </w:pPr>
      <w:r>
        <w:rPr>
          <w:b/>
          <w:bCs/>
          <w:sz w:val="24"/>
          <w:szCs w:val="24"/>
        </w:rPr>
        <w:t>Punir les clients aujourd’hui en France, serait un changement trop radical. Comment pourrait-on passer brutalement d’une situation de tolérance hypocrite, voire de complaisance, à une politique de répression ET DE PUNITION?</w:t>
      </w:r>
    </w:p>
    <w:p w:rsidR="006C1AB7" w:rsidRDefault="006C1AB7">
      <w:pPr>
        <w:rPr>
          <w:sz w:val="24"/>
          <w:szCs w:val="24"/>
        </w:rPr>
      </w:pPr>
      <w:r>
        <w:rPr>
          <w:b/>
          <w:bCs/>
          <w:sz w:val="24"/>
          <w:szCs w:val="24"/>
        </w:rPr>
        <w:t xml:space="preserve">Ne faudrait il pas au préalable mener un travail d’information , de prévention et développer l’éducation sexuelle à l’école, </w:t>
      </w:r>
      <w:r>
        <w:rPr>
          <w:sz w:val="24"/>
          <w:szCs w:val="24"/>
        </w:rPr>
        <w:t>***************************************************************************</w:t>
      </w:r>
    </w:p>
    <w:p w:rsidR="006C1AB7" w:rsidRDefault="006C1AB7">
      <w:pPr>
        <w:rPr>
          <w:sz w:val="24"/>
          <w:szCs w:val="24"/>
        </w:rPr>
      </w:pPr>
      <w:r>
        <w:rPr>
          <w:sz w:val="24"/>
          <w:szCs w:val="24"/>
        </w:rPr>
        <w:br/>
        <w:t xml:space="preserve">« </w:t>
      </w:r>
      <w:r>
        <w:rPr>
          <w:b/>
          <w:bCs/>
          <w:sz w:val="24"/>
          <w:szCs w:val="24"/>
        </w:rPr>
        <w:t>TOUT MISER SUR L’ÉDUCATION SEXUELLE</w:t>
      </w:r>
      <w:r>
        <w:rPr>
          <w:sz w:val="24"/>
          <w:szCs w:val="24"/>
        </w:rPr>
        <w:t xml:space="preserve"> »</w:t>
      </w:r>
      <w:r>
        <w:rPr>
          <w:sz w:val="24"/>
          <w:szCs w:val="24"/>
        </w:rPr>
        <w:br/>
      </w:r>
    </w:p>
    <w:p w:rsidR="006C1AB7" w:rsidRDefault="006C1AB7">
      <w:pPr>
        <w:rPr>
          <w:sz w:val="24"/>
          <w:szCs w:val="24"/>
        </w:rPr>
      </w:pPr>
      <w:r>
        <w:rPr>
          <w:sz w:val="24"/>
          <w:szCs w:val="24"/>
        </w:rPr>
        <w:br/>
      </w:r>
      <w:r>
        <w:rPr>
          <w:sz w:val="24"/>
          <w:szCs w:val="24"/>
        </w:rPr>
        <w:br/>
      </w:r>
      <w:r>
        <w:rPr>
          <w:sz w:val="24"/>
          <w:szCs w:val="24"/>
        </w:rPr>
        <w:br/>
      </w:r>
      <w:r>
        <w:rPr>
          <w:sz w:val="24"/>
          <w:szCs w:val="24"/>
        </w:rPr>
        <w:br/>
        <w:t xml:space="preserve">Dans sa </w:t>
      </w:r>
      <w:r>
        <w:rPr>
          <w:i/>
          <w:iCs/>
          <w:sz w:val="24"/>
          <w:szCs w:val="24"/>
        </w:rPr>
        <w:t>Note sur Machiavel</w:t>
      </w:r>
      <w:r>
        <w:rPr>
          <w:sz w:val="24"/>
          <w:szCs w:val="24"/>
        </w:rPr>
        <w:t xml:space="preserve"> (1949), Merleau-Ponty avait mis en garde : « Il faut avoir des valeurs, mais cela ne suffit pas, et il est même dangereux de s’en tenir là ». On se désespère de voir qu’au nom de principes généreux, mais déconnectés de la réalité sociale, tant de bonnes volontés puissent actuellement soutenir une mesure aussi lourde d’effets pervers pour celles-là même qu’elle prétend secourir.</w:t>
      </w:r>
    </w:p>
    <w:p w:rsidR="006C1AB7" w:rsidRDefault="006C1AB7">
      <w:pPr>
        <w:rPr>
          <w:b/>
          <w:bCs/>
          <w:color w:val="000080"/>
          <w:sz w:val="36"/>
          <w:szCs w:val="36"/>
        </w:rPr>
      </w:pPr>
      <w:r>
        <w:rPr>
          <w:b/>
          <w:bCs/>
          <w:color w:val="000080"/>
          <w:sz w:val="36"/>
          <w:szCs w:val="36"/>
        </w:rPr>
        <w:t>Position :</w:t>
      </w:r>
    </w:p>
    <w:p w:rsidR="006C1AB7" w:rsidRDefault="006C1AB7">
      <w:pPr>
        <w:rPr>
          <w:b/>
          <w:bCs/>
          <w:color w:val="008000"/>
          <w:sz w:val="28"/>
          <w:szCs w:val="28"/>
        </w:rPr>
      </w:pPr>
      <w:r>
        <w:rPr>
          <w:color w:val="FF00FF"/>
          <w:sz w:val="24"/>
          <w:szCs w:val="24"/>
        </w:rPr>
        <w:br/>
      </w:r>
      <w:r>
        <w:rPr>
          <w:color w:val="FF00FF"/>
          <w:sz w:val="24"/>
          <w:szCs w:val="24"/>
        </w:rPr>
        <w:br/>
      </w:r>
      <w:r>
        <w:rPr>
          <w:b/>
          <w:bCs/>
          <w:color w:val="008000"/>
          <w:sz w:val="28"/>
          <w:szCs w:val="28"/>
        </w:rPr>
        <w:t>Le débat sur la proposition de loi concernant la pénalisation des clients a mis en évidence ce projet hypocrite. Les associations engagées dans le soutien aux personnes prostituées, pour enrichir sa réflexion doivent pouvoir continuer leur action.</w:t>
      </w:r>
    </w:p>
    <w:p w:rsidR="006C1AB7" w:rsidRDefault="006C1AB7">
      <w:pPr>
        <w:rPr>
          <w:b/>
          <w:bCs/>
          <w:sz w:val="24"/>
          <w:szCs w:val="24"/>
        </w:rPr>
      </w:pPr>
      <w:r>
        <w:rPr>
          <w:b/>
          <w:bCs/>
          <w:sz w:val="24"/>
          <w:szCs w:val="24"/>
        </w:rPr>
        <w:t xml:space="preserve">Suite au vote à l’unanimité d’une résolution parlementaire, les députés Danielle Bousquet (PS) et Guy Geoffroy (UMP) ont déposé le 7 décembre une proposition de loi «visant à responsabiliser les clients de la prostitution </w:t>
      </w:r>
    </w:p>
    <w:p w:rsidR="006C1AB7" w:rsidRDefault="006C1AB7">
      <w:pPr>
        <w:rPr>
          <w:b/>
          <w:bCs/>
          <w:sz w:val="24"/>
          <w:szCs w:val="24"/>
        </w:rPr>
      </w:pPr>
      <w:r>
        <w:rPr>
          <w:b/>
          <w:bCs/>
          <w:sz w:val="24"/>
          <w:szCs w:val="24"/>
        </w:rPr>
        <w:t xml:space="preserve">La principale mesure de cette proposition vise à punir de 3750 euros d’amende et de deux mois d’emprisonnement </w:t>
      </w:r>
    </w:p>
    <w:p w:rsidR="006C1AB7" w:rsidRDefault="006C1AB7">
      <w:pPr>
        <w:rPr>
          <w:b/>
          <w:bCs/>
          <w:sz w:val="24"/>
          <w:szCs w:val="24"/>
        </w:rPr>
      </w:pPr>
      <w:r>
        <w:rPr>
          <w:b/>
          <w:bCs/>
          <w:sz w:val="24"/>
          <w:szCs w:val="24"/>
        </w:rPr>
        <w:t>Une vraie politique pour les prostituéEs doit supprimer toute répression directe (délit de racolage) ou indirecte (pénalisation des clients) des prostituéEs et leur permettre de bénéficier des lois contre les violences. Elle doit favoriser leur accès aux droits : à la protection sociale, au logement, à la justice, au droit d’association, à la formation et une aide réelle pour ceux/celles qui veulent sortir de la prostitution.</w:t>
      </w:r>
    </w:p>
    <w:p w:rsidR="006C1AB7" w:rsidRDefault="006C1AB7">
      <w:pPr>
        <w:rPr>
          <w:b/>
          <w:bCs/>
          <w:sz w:val="24"/>
          <w:szCs w:val="24"/>
        </w:rPr>
      </w:pPr>
      <w:r>
        <w:rPr>
          <w:b/>
          <w:bCs/>
          <w:sz w:val="24"/>
          <w:szCs w:val="24"/>
        </w:rPr>
        <w:t>, la pénalisation du client ne fait pas disparaître la prostitution, mais rend simplement plus difficile les conditions dans lesquelles elle s’exerce. ContraintEs d’exercer dans des lieux cachés des forces de police, les prostituéEs auront moins accès aux services de santé et de dépistage et seront davantage exposéEs aux agressions tout en vivant dans la hantise d’un contrôle policier. Invoquer la protection des prostituéEs La mondialisation libérale donne à la marchandisation des êtres humains une dimension jamais atteinte :</w:t>
      </w:r>
      <w:r>
        <w:rPr>
          <w:sz w:val="24"/>
          <w:szCs w:val="24"/>
        </w:rPr>
        <w:br/>
      </w:r>
      <w:r>
        <w:rPr>
          <w:b/>
          <w:bCs/>
          <w:sz w:val="24"/>
          <w:szCs w:val="24"/>
        </w:rPr>
        <w:t>La prostituions s’internationalise.</w:t>
      </w:r>
      <w:r>
        <w:rPr>
          <w:sz w:val="24"/>
          <w:szCs w:val="24"/>
        </w:rPr>
        <w:br/>
      </w:r>
      <w:r>
        <w:rPr>
          <w:b/>
          <w:bCs/>
          <w:sz w:val="24"/>
          <w:szCs w:val="24"/>
        </w:rPr>
        <w:t>Il faut cependant soutenir les revendications des prostitués pour les aider à s’en sortir , il faut soutenir le droit au travail , le droit au versement des allocations chômage, le droit au logement, le</w:t>
      </w:r>
      <w:r>
        <w:rPr>
          <w:sz w:val="24"/>
          <w:szCs w:val="24"/>
        </w:rPr>
        <w:br/>
      </w:r>
      <w:r>
        <w:rPr>
          <w:b/>
          <w:bCs/>
          <w:sz w:val="24"/>
          <w:szCs w:val="24"/>
        </w:rPr>
        <w:t>Droit au HLM,</w:t>
      </w:r>
      <w:r>
        <w:rPr>
          <w:sz w:val="24"/>
          <w:szCs w:val="24"/>
        </w:rPr>
        <w:br/>
      </w:r>
      <w:r>
        <w:rPr>
          <w:b/>
          <w:bCs/>
          <w:sz w:val="24"/>
          <w:szCs w:val="24"/>
        </w:rPr>
        <w:t>La prostituions s’internationalise pour devenir un trafic le plus rentable .</w:t>
      </w:r>
    </w:p>
    <w:p w:rsidR="006C1AB7" w:rsidRDefault="006C1AB7">
      <w:pPr>
        <w:rPr>
          <w:color w:val="FF0000"/>
          <w:sz w:val="24"/>
          <w:szCs w:val="24"/>
        </w:rPr>
      </w:pPr>
      <w:r>
        <w:rPr>
          <w:color w:val="FF0000"/>
          <w:sz w:val="24"/>
          <w:szCs w:val="24"/>
        </w:rPr>
        <w:t xml:space="preserve">　</w:t>
      </w:r>
    </w:p>
    <w:p w:rsidR="006C1AB7" w:rsidRDefault="006C1AB7">
      <w:pPr>
        <w:rPr>
          <w:sz w:val="24"/>
          <w:szCs w:val="24"/>
        </w:rPr>
      </w:pPr>
      <w:r>
        <w:rPr>
          <w:sz w:val="24"/>
          <w:szCs w:val="24"/>
        </w:rPr>
        <w:t xml:space="preserve">　</w:t>
      </w:r>
    </w:p>
    <w:p w:rsidR="006C1AB7" w:rsidRDefault="006C1AB7">
      <w:r>
        <w:pict>
          <v:shape id="_x0000_i1032" type="#_x0000_t75" style="width:352.5pt;height:327pt">
            <v:imagedata r:id="rId14" o:title=""/>
          </v:shape>
        </w:pict>
      </w:r>
      <w:hyperlink r:id="rId15" w:history="1">
        <w:r>
          <w:rPr>
            <w:color w:val="0000FF"/>
            <w:u w:val="single"/>
          </w:rPr>
          <w:t>On attend depuis si longtemps</w:t>
        </w:r>
      </w:hyperlink>
      <w:r>
        <w:t xml:space="preserve"> </w:t>
      </w:r>
      <w:r>
        <w:rPr>
          <w:b/>
          <w:bCs/>
          <w:sz w:val="24"/>
          <w:szCs w:val="24"/>
        </w:rPr>
        <w:t xml:space="preserve">on attend depuis 1945 et plus on </w:t>
      </w:r>
      <w:r>
        <w:t>attend depuis si longtemps</w:t>
      </w:r>
      <w:r>
        <w:pict>
          <v:shape id="_x0000_i1033" type="#_x0000_t75" style="width:312pt;height:228pt">
            <v:imagedata r:id="rId16" o:title=""/>
          </v:shape>
        </w:pict>
      </w:r>
    </w:p>
    <w:p w:rsidR="006C1AB7" w:rsidRDefault="006C1AB7">
      <w:pPr>
        <w:rPr>
          <w:sz w:val="24"/>
          <w:szCs w:val="24"/>
        </w:rPr>
      </w:pPr>
      <w:r>
        <w:rPr>
          <w:sz w:val="24"/>
          <w:szCs w:val="24"/>
        </w:rPr>
        <w:t>On attend depuis 1945 et plus :</w:t>
      </w:r>
    </w:p>
    <w:p w:rsidR="006C1AB7" w:rsidRDefault="006C1AB7">
      <w:pPr>
        <w:rPr>
          <w:sz w:val="24"/>
          <w:szCs w:val="24"/>
        </w:rPr>
      </w:pPr>
      <w:r>
        <w:rPr>
          <w:sz w:val="24"/>
          <w:szCs w:val="24"/>
        </w:rPr>
        <w:t>L’égalité des salaires entre les hommes et les femmes,</w:t>
      </w:r>
    </w:p>
    <w:p w:rsidR="006C1AB7" w:rsidRDefault="006C1AB7">
      <w:pPr>
        <w:rPr>
          <w:sz w:val="24"/>
          <w:szCs w:val="24"/>
        </w:rPr>
      </w:pPr>
      <w:r>
        <w:rPr>
          <w:sz w:val="24"/>
          <w:szCs w:val="24"/>
        </w:rPr>
        <w:t>Vous le saviez surement :</w:t>
      </w:r>
    </w:p>
    <w:p w:rsidR="006C1AB7" w:rsidRDefault="006C1AB7">
      <w:pPr>
        <w:rPr>
          <w:sz w:val="24"/>
          <w:szCs w:val="24"/>
        </w:rPr>
      </w:pPr>
      <w:r>
        <w:rPr>
          <w:sz w:val="24"/>
          <w:szCs w:val="24"/>
        </w:rPr>
        <w:t>En 1945 la notion de salaire féminin est supprimée de la législation pour être remplacée par</w:t>
      </w:r>
    </w:p>
    <w:p w:rsidR="006C1AB7" w:rsidRDefault="006C1AB7">
      <w:pPr>
        <w:rPr>
          <w:sz w:val="24"/>
          <w:szCs w:val="24"/>
        </w:rPr>
      </w:pPr>
      <w:r>
        <w:rPr>
          <w:sz w:val="24"/>
          <w:szCs w:val="24"/>
        </w:rPr>
        <w:t>« à travail égal , SALAIRE EGAL »</w:t>
      </w:r>
    </w:p>
    <w:p w:rsidR="006C1AB7" w:rsidRDefault="006C1AB7">
      <w:pPr>
        <w:rPr>
          <w:sz w:val="24"/>
          <w:szCs w:val="24"/>
        </w:rPr>
      </w:pPr>
      <w:r>
        <w:rPr>
          <w:sz w:val="24"/>
          <w:szCs w:val="24"/>
        </w:rPr>
        <w:t>En 1946 le principe « égalité des droits entre les hommes et les femmes » est inscrit dans le préambule de la constitution.</w:t>
      </w:r>
    </w:p>
    <w:p w:rsidR="006C1AB7" w:rsidRDefault="006C1AB7">
      <w:pPr>
        <w:rPr>
          <w:sz w:val="24"/>
          <w:szCs w:val="24"/>
        </w:rPr>
      </w:pPr>
      <w:r>
        <w:rPr>
          <w:sz w:val="24"/>
          <w:szCs w:val="24"/>
        </w:rPr>
        <w:t>De nos jours vous savez aussi</w:t>
      </w:r>
    </w:p>
    <w:p w:rsidR="006C1AB7" w:rsidRDefault="006C1AB7">
      <w:pPr>
        <w:jc w:val="both"/>
        <w:rPr>
          <w:sz w:val="24"/>
          <w:szCs w:val="24"/>
        </w:rPr>
      </w:pPr>
      <w:r>
        <w:rPr>
          <w:sz w:val="24"/>
          <w:szCs w:val="24"/>
        </w:rPr>
        <w:t xml:space="preserve">Que les femmes gagnent 27% de moins que les hommes 27% c’est une moyenne </w:t>
      </w:r>
      <w:r>
        <w:rPr>
          <w:sz w:val="24"/>
          <w:szCs w:val="24"/>
        </w:rPr>
        <w:br/>
        <w:t xml:space="preserve">tout travail confondus </w:t>
      </w:r>
      <w:r>
        <w:rPr>
          <w:sz w:val="24"/>
          <w:szCs w:val="24"/>
        </w:rPr>
        <w:br/>
        <w:t xml:space="preserve">mais l’écart est de 19 % pour les temps complets </w:t>
      </w:r>
      <w:r>
        <w:rPr>
          <w:sz w:val="24"/>
          <w:szCs w:val="24"/>
        </w:rPr>
        <w:br/>
        <w:t xml:space="preserve">11% pour les postes à expérience équivalente </w:t>
      </w:r>
      <w:r>
        <w:rPr>
          <w:sz w:val="24"/>
          <w:szCs w:val="24"/>
        </w:rPr>
        <w:br/>
        <w:t xml:space="preserve">le reste vient des temps partiels qui ne rattrape pas le salaire à temps complet </w:t>
      </w:r>
      <w:r>
        <w:rPr>
          <w:sz w:val="24"/>
          <w:szCs w:val="24"/>
        </w:rPr>
        <w:br/>
      </w:r>
      <w:r>
        <w:rPr>
          <w:sz w:val="24"/>
          <w:szCs w:val="24"/>
        </w:rPr>
        <w:br/>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et que Les femmes représentent 80% des travailleurs pauvres.</w:t>
      </w:r>
    </w:p>
    <w:p w:rsidR="006C1AB7" w:rsidRDefault="006C1AB7">
      <w:pPr>
        <w:rPr>
          <w:sz w:val="24"/>
          <w:szCs w:val="24"/>
        </w:rPr>
      </w:pPr>
      <w:r>
        <w:rPr>
          <w:sz w:val="24"/>
          <w:szCs w:val="24"/>
        </w:rPr>
        <w:t>La précarité domine les métiers féminins</w:t>
      </w:r>
    </w:p>
    <w:p w:rsidR="006C1AB7" w:rsidRDefault="006C1AB7">
      <w:pPr>
        <w:rPr>
          <w:sz w:val="24"/>
          <w:szCs w:val="24"/>
        </w:rPr>
      </w:pPr>
      <w:r>
        <w:rPr>
          <w:sz w:val="24"/>
          <w:szCs w:val="24"/>
        </w:rPr>
        <w:t>17% des actifs sont employés à temps partiels dont 80 % de femmes,</w:t>
      </w:r>
    </w:p>
    <w:p w:rsidR="006C1AB7" w:rsidRDefault="006C1AB7">
      <w:pPr>
        <w:rPr>
          <w:sz w:val="24"/>
          <w:szCs w:val="24"/>
        </w:rPr>
      </w:pPr>
      <w:r>
        <w:rPr>
          <w:sz w:val="24"/>
          <w:szCs w:val="24"/>
        </w:rPr>
        <w:t>Plus d’un millions de salariées à temps partiel déclarent vouloir travailler plus ,</w:t>
      </w:r>
    </w:p>
    <w:p w:rsidR="006C1AB7" w:rsidRDefault="006C1AB7">
      <w:pPr>
        <w:rPr>
          <w:sz w:val="24"/>
          <w:szCs w:val="24"/>
        </w:rPr>
      </w:pPr>
      <w:r>
        <w:rPr>
          <w:sz w:val="24"/>
          <w:szCs w:val="24"/>
        </w:rPr>
        <w:t>Ce taux est plus élevé chez les employés et les ouvrières.</w:t>
      </w:r>
    </w:p>
    <w:p w:rsidR="006C1AB7" w:rsidRDefault="006C1AB7">
      <w:pPr>
        <w:rPr>
          <w:sz w:val="24"/>
          <w:szCs w:val="24"/>
        </w:rPr>
      </w:pPr>
      <w:r>
        <w:rPr>
          <w:sz w:val="24"/>
          <w:szCs w:val="24"/>
        </w:rPr>
        <w:t>Les politiques ultra libérale ont aggravé la précarité notamment des femmes mais aussi des hommes</w:t>
      </w:r>
    </w:p>
    <w:p w:rsidR="006C1AB7" w:rsidRDefault="006C1AB7">
      <w:pPr>
        <w:rPr>
          <w:sz w:val="24"/>
          <w:szCs w:val="24"/>
        </w:rPr>
      </w:pPr>
      <w:r>
        <w:rPr>
          <w:sz w:val="24"/>
          <w:szCs w:val="24"/>
        </w:rPr>
        <w:t>On l’a vu dans l’ industrie avec notamment</w:t>
      </w:r>
    </w:p>
    <w:p w:rsidR="006C1AB7" w:rsidRDefault="006C1AB7">
      <w:pPr>
        <w:rPr>
          <w:sz w:val="24"/>
          <w:szCs w:val="24"/>
        </w:rPr>
      </w:pPr>
      <w:r>
        <w:rPr>
          <w:sz w:val="24"/>
          <w:szCs w:val="24"/>
        </w:rPr>
        <w:t>FRALIB mais pas seulement,</w:t>
      </w:r>
    </w:p>
    <w:p w:rsidR="006C1AB7" w:rsidRDefault="006C1AB7">
      <w:pPr>
        <w:rPr>
          <w:sz w:val="24"/>
          <w:szCs w:val="24"/>
        </w:rPr>
      </w:pPr>
      <w:r>
        <w:rPr>
          <w:sz w:val="24"/>
          <w:szCs w:val="24"/>
        </w:rPr>
        <w:t>La précarité avec des contrats cdd, intérim , concerne Tous les secteurs :</w:t>
      </w:r>
    </w:p>
    <w:p w:rsidR="006C1AB7" w:rsidRDefault="006C1AB7">
      <w:pPr>
        <w:rPr>
          <w:sz w:val="24"/>
          <w:szCs w:val="24"/>
        </w:rPr>
      </w:pPr>
      <w:r>
        <w:rPr>
          <w:sz w:val="24"/>
          <w:szCs w:val="24"/>
        </w:rPr>
        <w:t>L industrie de textile, textile de luxe ,commerce, nettoyage service à la personnes,</w:t>
      </w:r>
    </w:p>
    <w:p w:rsidR="006C1AB7" w:rsidRDefault="006C1AB7">
      <w:pPr>
        <w:rPr>
          <w:sz w:val="24"/>
          <w:szCs w:val="24"/>
        </w:rPr>
      </w:pPr>
      <w:r>
        <w:rPr>
          <w:sz w:val="24"/>
          <w:szCs w:val="24"/>
        </w:rPr>
        <w:t>Santé ,éducation ,crèche social;;;</w:t>
      </w:r>
    </w:p>
    <w:p w:rsidR="006C1AB7" w:rsidRDefault="006C1AB7">
      <w:pPr>
        <w:rPr>
          <w:sz w:val="24"/>
          <w:szCs w:val="24"/>
        </w:rPr>
      </w:pPr>
      <w:r>
        <w:rPr>
          <w:sz w:val="24"/>
          <w:szCs w:val="24"/>
        </w:rPr>
        <w:t>Sans compter que la pénibilité des métiers touchent principalement les femmes mais pas seulement, en effet 58% des troubles musculo squelettiques touchent les femmes dans le travail répétitif</w:t>
      </w:r>
    </w:p>
    <w:p w:rsidR="006C1AB7" w:rsidRDefault="006C1AB7">
      <w:pPr>
        <w:rPr>
          <w:sz w:val="24"/>
          <w:szCs w:val="24"/>
        </w:rPr>
      </w:pPr>
      <w:r>
        <w:rPr>
          <w:sz w:val="24"/>
          <w:szCs w:val="24"/>
        </w:rPr>
        <w:t>Dans le monde du travail les femmes toujours discriminées sont toujours en première ligne pour Les troubles musculo-squelettiques(TMS qui augmentent de 20 % par an depuis dix ans. Rappelons que ces pathologies se caractérisent notamment par des fourmillements dans les doigts ou une perte de sensibilité, des articulations raides ou douloureuses, ainsi que des difficultés à faire de grands mouvements. Dans tous les cas, elles affectent les muscles, les tendons et les nerfs des membres ou de la colonne vertébrale. Les travailleurs concernés sont les travailleurs manuels, des salariés précaires ou des femmes qui restent le plus souvent exposées aux tâches répétitives. Rappelons que les femmes y sont plus exposées , en effet dans un numéro de Santé et travail, il est indiqué qu’après 50 ans « la proportion des femmes qui déclarent des douleurs est plus élevée que chez les hommes du même âge », elle reste aussi plus touchées par les troubles musculo-squelettiques(TMS)l.</w:t>
      </w:r>
    </w:p>
    <w:p w:rsidR="006C1AB7" w:rsidRDefault="006C1AB7">
      <w:pPr>
        <w:rPr>
          <w:sz w:val="24"/>
          <w:szCs w:val="24"/>
        </w:rPr>
      </w:pPr>
      <w:r>
        <w:rPr>
          <w:sz w:val="24"/>
          <w:szCs w:val="24"/>
        </w:rPr>
        <w:t>Pour Les troubles musculo-squelettiques(TMS) : les femmes sont donc en première ligne</w:t>
      </w:r>
    </w:p>
    <w:p w:rsidR="006C1AB7" w:rsidRDefault="006C1AB7">
      <w:pPr>
        <w:rPr>
          <w:sz w:val="24"/>
          <w:szCs w:val="24"/>
        </w:rPr>
      </w:pPr>
      <w:r>
        <w:rPr>
          <w:sz w:val="24"/>
          <w:szCs w:val="24"/>
        </w:rPr>
        <w:t>Les travailleurs concernés sont les travailleurs manuels, des salariés précaires ou des femmes qui restent le plus souvent exposées aux tâches répétitives.</w:t>
      </w:r>
    </w:p>
    <w:p w:rsidR="006C1AB7" w:rsidRDefault="006C1AB7">
      <w:pPr>
        <w:rPr>
          <w:sz w:val="24"/>
          <w:szCs w:val="24"/>
        </w:rPr>
      </w:pPr>
      <w:r>
        <w:rPr>
          <w:b/>
          <w:bCs/>
          <w:sz w:val="36"/>
          <w:szCs w:val="36"/>
        </w:rPr>
        <w:t>L’égalité salariale entre les hommes et les femmes attendra</w:t>
      </w:r>
      <w:r>
        <w:rPr>
          <w:sz w:val="24"/>
          <w:szCs w:val="24"/>
        </w:rPr>
        <w:t xml:space="preserve"> </w:t>
      </w:r>
      <w:r>
        <w:rPr>
          <w:sz w:val="24"/>
          <w:szCs w:val="24"/>
        </w:rPr>
        <w:br/>
      </w:r>
      <w:r>
        <w:rPr>
          <w:sz w:val="24"/>
          <w:szCs w:val="24"/>
        </w:rPr>
        <w:pict>
          <v:shape id="_x0000_i1034" type="#_x0000_t75" style="width:406.5pt;height:237.75pt">
            <v:imagedata r:id="rId8" o:title=""/>
          </v:shape>
        </w:pict>
      </w:r>
    </w:p>
    <w:p w:rsidR="006C1AB7" w:rsidRDefault="006C1AB7">
      <w:pPr>
        <w:rPr>
          <w:b/>
          <w:bCs/>
          <w:sz w:val="24"/>
          <w:szCs w:val="24"/>
        </w:rPr>
      </w:pPr>
      <w:r>
        <w:rPr>
          <w:b/>
          <w:bCs/>
          <w:sz w:val="24"/>
          <w:szCs w:val="24"/>
        </w:rPr>
        <w:t xml:space="preserve">L’égalité salariale entre les hommes et les femmes attendra : </w:t>
      </w:r>
      <w:r>
        <w:rPr>
          <w:b/>
          <w:bCs/>
          <w:sz w:val="24"/>
          <w:szCs w:val="24"/>
        </w:rPr>
        <w:br/>
        <w:t>Ainsi en avait décidé le gouvernement</w:t>
      </w:r>
    </w:p>
    <w:p w:rsidR="006C1AB7" w:rsidRDefault="006C1AB7">
      <w:pPr>
        <w:rPr>
          <w:sz w:val="24"/>
          <w:szCs w:val="24"/>
        </w:rPr>
      </w:pPr>
      <w:r>
        <w:rPr>
          <w:sz w:val="24"/>
          <w:szCs w:val="24"/>
        </w:rPr>
        <w:t xml:space="preserve">en effet pour mieux faire passer sa reforme des retraites où les femmes se voient attribuer des pensions de retraite amputées du fait de carrières incomplètes et de petits salaires inferieurs en moyenne de 27 % à ceux des hommes, </w:t>
      </w:r>
      <w:r>
        <w:rPr>
          <w:sz w:val="24"/>
          <w:szCs w:val="24"/>
        </w:rPr>
        <w:br/>
        <w:t xml:space="preserve">Le gouvernent a fait fi d’introduire dans la loi du 9 novembre 2010 sur la réforme des retraites , </w:t>
      </w:r>
      <w:r>
        <w:rPr>
          <w:sz w:val="24"/>
          <w:szCs w:val="24"/>
        </w:rPr>
        <w:br/>
        <w:t>Un article sur l’égalité des salaires entre les hommes et les femmes prévoyant une sanction financière de 1%de la masse salariale pour les entreprises qui ne respectent pas cette obligation au 1 er janvier 2012.</w:t>
      </w:r>
    </w:p>
    <w:p w:rsidR="006C1AB7" w:rsidRDefault="006C1AB7">
      <w:pPr>
        <w:rPr>
          <w:sz w:val="24"/>
          <w:szCs w:val="24"/>
        </w:rPr>
      </w:pPr>
      <w:r>
        <w:rPr>
          <w:sz w:val="24"/>
          <w:szCs w:val="24"/>
        </w:rPr>
        <w:t>D’ailleurs cet article marquait un recul par rapport à l’ancienne loi de 2006 qui fixait une obligation pour les entreprises de fixer l’égalité salariale entre les hommes et les femmes.</w:t>
      </w:r>
    </w:p>
    <w:p w:rsidR="006C1AB7" w:rsidRDefault="006C1AB7">
      <w:pPr>
        <w:rPr>
          <w:sz w:val="24"/>
          <w:szCs w:val="24"/>
        </w:rPr>
      </w:pPr>
      <w:r>
        <w:rPr>
          <w:sz w:val="24"/>
          <w:szCs w:val="24"/>
        </w:rPr>
        <w:t xml:space="preserve">Mais cet article devait attendre un décret d’application ; </w:t>
      </w:r>
      <w:r>
        <w:rPr>
          <w:sz w:val="24"/>
          <w:szCs w:val="24"/>
        </w:rPr>
        <w:br/>
        <w:t xml:space="preserve">Le décret vient de paraitre : </w:t>
      </w:r>
      <w:r>
        <w:rPr>
          <w:sz w:val="24"/>
          <w:szCs w:val="24"/>
        </w:rPr>
        <w:br/>
        <w:t xml:space="preserve">Et c’est ainsi que les entreprises échappent à toutes les sanctions et doivent comme pour les séniors Conclure un accord sans obligation de résultat. </w:t>
      </w:r>
      <w:r>
        <w:rPr>
          <w:sz w:val="24"/>
          <w:szCs w:val="24"/>
        </w:rPr>
        <w:br/>
        <w:t xml:space="preserve">L’accord doit prévoir des objectifs et il sera validé par un syndicat ou pas ; </w:t>
      </w:r>
      <w:r>
        <w:rPr>
          <w:sz w:val="24"/>
          <w:szCs w:val="24"/>
        </w:rPr>
        <w:br/>
        <w:t>Et les entreprises qui ne respectent pas l’accord auront un délai supplémentaire de 6mois pour réaliser l’égalité des salaires entre les hommes et les femmes sans obligation de résultat et ainsi de suite…</w:t>
      </w:r>
    </w:p>
    <w:p w:rsidR="006C1AB7" w:rsidRDefault="006C1AB7">
      <w:pPr>
        <w:rPr>
          <w:sz w:val="24"/>
          <w:szCs w:val="24"/>
        </w:rPr>
      </w:pPr>
      <w:r>
        <w:rPr>
          <w:sz w:val="24"/>
          <w:szCs w:val="24"/>
        </w:rPr>
        <w:t>En conclusion les femmes auront des pensions de retraite incomplètes, Devront travailler jusqu’à 67 ans pour bénéficier d’une retraite à taux plein,</w:t>
      </w:r>
    </w:p>
    <w:p w:rsidR="006C1AB7" w:rsidRDefault="006C1AB7">
      <w:pPr>
        <w:rPr>
          <w:sz w:val="24"/>
          <w:szCs w:val="24"/>
        </w:rPr>
      </w:pPr>
      <w:r>
        <w:rPr>
          <w:sz w:val="24"/>
          <w:szCs w:val="24"/>
        </w:rPr>
        <w:t xml:space="preserve">Il est plus que temps de se mobiliser pour l’égalité salariale, </w:t>
      </w:r>
      <w:r>
        <w:rPr>
          <w:sz w:val="24"/>
          <w:szCs w:val="24"/>
        </w:rPr>
        <w:br/>
        <w:t>Exigeons une loi cadre.</w:t>
      </w:r>
    </w:p>
    <w:p w:rsidR="006C1AB7" w:rsidRDefault="006C1AB7">
      <w:pPr>
        <w:rPr>
          <w:sz w:val="24"/>
          <w:szCs w:val="24"/>
        </w:rPr>
      </w:pPr>
      <w:r>
        <w:rPr>
          <w:sz w:val="24"/>
          <w:szCs w:val="24"/>
        </w:rPr>
        <w:pict>
          <v:shape id="_x0000_i1035" type="#_x0000_t75" style="width:169.5pt;height:90pt">
            <v:imagedata r:id="rId17" o:title=""/>
          </v:shape>
        </w:pict>
      </w:r>
    </w:p>
    <w:p w:rsidR="006C1AB7" w:rsidRDefault="006C1AB7">
      <w:pPr>
        <w:rPr>
          <w:sz w:val="24"/>
          <w:szCs w:val="24"/>
        </w:rPr>
      </w:pPr>
      <w:r>
        <w:rPr>
          <w:sz w:val="24"/>
          <w:szCs w:val="24"/>
        </w:rPr>
        <w:br/>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Si les hommes connaissent une exploitation capitaliste, pour les femmes cette exploitation est renforcée par la société patriarcale. Pendant longtemps la gauche et le mouvement ouvrier ont été méfiants à l’égard du mouvement féministe, la lutte pour le droit des femmes devait se régler dans le dépassement du capitalisme. Or dans nos sociétés les rapports sociaux de sexe sont aussi importants que les rapports de classe. C’est ce système que nous appelons le patriarcat. L’oppression des femmes est antérieure à la mondialisation et au capitalisme ;</w:t>
      </w:r>
      <w:hyperlink r:id="rId18" w:history="1">
        <w:r>
          <w:rPr>
            <w:color w:val="0000FF"/>
            <w:sz w:val="24"/>
            <w:szCs w:val="24"/>
            <w:u w:val="single"/>
          </w:rPr>
          <w:t>L</w:t>
        </w:r>
      </w:hyperlink>
      <w:r>
        <w:rPr>
          <w:sz w:val="24"/>
          <w:szCs w:val="24"/>
        </w:rPr>
        <w:t>’oppression des femmes traverse toutes forces sociales que sont partis, syndicats associations. Cette domination patriarcale touche tous les domaines, la division sociale et de genre du travail Maintient les femmes dans la sphère privée ; celle de la reproduction alors que la sphère publique la production est réservée aux hommes, une hiérarchie se fait : la sphère publique étant plus valorisée que la sphère privée .De cette domination découlent : Les bas salaires en France L’écart est de 27% Les retraites y sont inférieures de 42% car résultant de carrière incomplète. De cette domination découlent le temps partiel subi, le travail domestique nœud des inégalités : Nous revendiquons la parité domestique. Nous dénonçons Les filières féminisées, la faiblesse de la représentation féminine dans les instances du pouvoir Car dans les mentalités « la politique doit rester une affaire d’homme ».</w:t>
      </w:r>
    </w:p>
    <w:p w:rsidR="006C1AB7" w:rsidRDefault="006C1AB7">
      <w:pPr>
        <w:rPr>
          <w:sz w:val="24"/>
          <w:szCs w:val="24"/>
        </w:rPr>
      </w:pPr>
      <w:r>
        <w:rPr>
          <w:sz w:val="24"/>
          <w:szCs w:val="24"/>
        </w:rPr>
        <w:t xml:space="preserve">Nos difficultés dans les pratiques militantes ne sont pas prises en compte et prendre des responsabilités va devenir un parcours d’obstacle. De cette domination découlent toutes les violences : harcèlement moral, sexuel, Violence conjugale, la violence coutumière, la violence des femmes véhiculée par les médias Les femmes sont plus touchées par le chômage, la précarité, les bas salaires en revanche elles sont majoritaires sur les affiches publicitaires où on les montre nues sous n’ importe quel prétexte pour vendre des produits. Il s’agit de lutter contre une double oppression de classe et de sexe, nous femmes avec les hommes, pour que cessent les exclusions, violences, guerres.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Le féminisme n’a pas de frontières, nous affirmons notre solidarité avec les femmes de toute la planète</w:t>
      </w:r>
    </w:p>
    <w:p w:rsidR="006C1AB7" w:rsidRDefault="006C1AB7">
      <w:pPr>
        <w:rPr>
          <w:sz w:val="24"/>
          <w:szCs w:val="24"/>
        </w:rPr>
      </w:pPr>
      <w:r>
        <w:rPr>
          <w:sz w:val="24"/>
          <w:szCs w:val="24"/>
        </w:rPr>
        <w:t>La pauvreté peut se conjuguer au féminin</w:t>
      </w:r>
    </w:p>
    <w:p w:rsidR="006C1AB7" w:rsidRDefault="006C1AB7">
      <w:pPr>
        <w:rPr>
          <w:sz w:val="24"/>
          <w:szCs w:val="24"/>
        </w:rPr>
      </w:pPr>
      <w:r>
        <w:rPr>
          <w:sz w:val="24"/>
          <w:szCs w:val="24"/>
        </w:rPr>
        <w:t>FEMINISME et MISERE en France</w:t>
      </w:r>
      <w:r>
        <w:rPr>
          <w:sz w:val="24"/>
          <w:szCs w:val="24"/>
        </w:rPr>
        <w:pict>
          <v:shape id="_x0000_i1036" type="#_x0000_t75" style="width:81pt;height:104.25pt">
            <v:imagedata r:id="rId19" o:title=""/>
          </v:shape>
        </w:pict>
      </w:r>
    </w:p>
    <w:p w:rsidR="006C1AB7" w:rsidRDefault="006C1AB7">
      <w:pPr>
        <w:rPr>
          <w:sz w:val="24"/>
          <w:szCs w:val="24"/>
        </w:rPr>
      </w:pPr>
      <w:r>
        <w:rPr>
          <w:sz w:val="24"/>
          <w:szCs w:val="24"/>
        </w:rPr>
        <w:t>La misère touche de plus en plus les femmes On apprend selon une enquête récente du Secours catholique français que la misère gagne toujours du terrain, chez les femmes.les plus touchés seraient les femmes de moins de 25 ans et les femmes de plus de 50 ans Secours catholique français. On peut conjuguer à la violence conjugales, le chômage, la monoparentalité retraitées pauvres, les bas salaires, la difficulté de faire garder ses enfants pour trouver un emploi. Et l’isolement est accélérateur de pauvreté. Ces chiffres relève de la crise économique et financière. Six femmes sur dix vivent sans conjoint. Elles sont 60,3 % dans cette situation en 2008 contre 49,5 % vingt ans plus tôt, soit un bond de plus de 10 %. La grande majorité d’entre elles vivent d’aides sociales et quand elles n’ont pas d’enfant, leur revenu moyen ne dépasse pas 646 euros. Celles qui travaillent le font souvent à temps partiel. Leur niveau d’études reste cependant supérieur à la moyenne : CAP, BEP, bac. Quant aux femmes de 50 ans elles ont souvent des dettes liées au logement. Leurs retraites, pensions d’invalidité ou allocations pour adultes handicapés n’atteignent pas le seuil de pauvreté et « la perte de leur conjoint peut amener une forte réduction de ressources que rien ne peut compenser », observe le rapport.</w:t>
      </w:r>
    </w:p>
    <w:p w:rsidR="006C1AB7" w:rsidRDefault="006C1AB7">
      <w:pPr>
        <w:rPr>
          <w:sz w:val="24"/>
          <w:szCs w:val="24"/>
        </w:rPr>
      </w:pPr>
      <w:r>
        <w:rPr>
          <w:sz w:val="24"/>
          <w:szCs w:val="24"/>
        </w:rPr>
        <w:pict>
          <v:shape id="_x0000_i1037" type="#_x0000_t75" style="width:84.75pt;height:66.75pt">
            <v:imagedata r:id="rId20" o:title=""/>
          </v:shape>
        </w:pict>
      </w:r>
    </w:p>
    <w:p w:rsidR="006C1AB7" w:rsidRDefault="006C1AB7">
      <w:pPr>
        <w:rPr>
          <w:sz w:val="24"/>
          <w:szCs w:val="24"/>
        </w:rPr>
      </w:pPr>
      <w:r>
        <w:rPr>
          <w:sz w:val="24"/>
          <w:szCs w:val="24"/>
        </w:rPr>
        <w:t>dans le monde 70 % des 4,5 milliards de personnes qui vivent avec 2 dollars par jour sont des femmes et des enfants. Un rapport de ONU affirme que l’amélioration de la pauvreté passe par l’égalité des sexes En premier lieu l’éducation est ciblée sachant que 600 millions de femmes sont analphabètes dans le monde contre 320 millions d’hommes. Est ciblé une prise de conscience en matière de santé notamment le SIDA Est ciblé un changement d’attitude face à certaines pratiques nuisibles notamment les mutilations. L’irrespect envers les femmes est une injure faite à tous car une société qui avance accorde des droits égaux aux hommes et aux femmes Face aux attaques du gouvernement le féminisme ne doit pas être relégué en arrière plan</w:t>
      </w:r>
    </w:p>
    <w:p w:rsidR="006C1AB7" w:rsidRDefault="006C1AB7">
      <w:pPr>
        <w:rPr>
          <w:b/>
          <w:bCs/>
          <w:sz w:val="24"/>
          <w:szCs w:val="24"/>
        </w:rPr>
      </w:pPr>
      <w:r>
        <w:rPr>
          <w:b/>
          <w:bCs/>
          <w:sz w:val="24"/>
          <w:szCs w:val="24"/>
        </w:rPr>
        <w:t>La mondialisation libérale et les politiques économiques qui les relaient contribuent à aggraver la surexploitation des femmes dans le monde</w:t>
      </w:r>
      <w:r>
        <w:rPr>
          <w:sz w:val="24"/>
          <w:szCs w:val="24"/>
        </w:rPr>
        <w:br/>
      </w:r>
      <w:r>
        <w:rPr>
          <w:b/>
          <w:bCs/>
          <w:sz w:val="24"/>
          <w:szCs w:val="24"/>
        </w:rPr>
        <w:t>Dans la plupart des cas on assiste à une féminisation de la pauvreté</w:t>
      </w:r>
      <w:r>
        <w:rPr>
          <w:sz w:val="24"/>
          <w:szCs w:val="24"/>
        </w:rPr>
        <w:br/>
      </w:r>
      <w:r>
        <w:rPr>
          <w:b/>
          <w:bCs/>
          <w:sz w:val="24"/>
          <w:szCs w:val="24"/>
        </w:rPr>
        <w:t>On peut dire que la pauvreté a un sexe :</w:t>
      </w:r>
      <w:r>
        <w:rPr>
          <w:sz w:val="24"/>
          <w:szCs w:val="24"/>
        </w:rPr>
        <w:br/>
      </w:r>
      <w:r>
        <w:rPr>
          <w:b/>
          <w:bCs/>
          <w:sz w:val="24"/>
          <w:szCs w:val="24"/>
        </w:rPr>
        <w:t>Les femmes possèdent 1 % des terres dans le monde</w:t>
      </w:r>
      <w:r>
        <w:rPr>
          <w:sz w:val="24"/>
          <w:szCs w:val="24"/>
        </w:rPr>
        <w:br/>
      </w:r>
      <w:r>
        <w:rPr>
          <w:b/>
          <w:bCs/>
          <w:sz w:val="24"/>
          <w:szCs w:val="24"/>
        </w:rPr>
        <w:t>6 pays seulement dans le monde assument une égalité dans la scolarisation</w:t>
      </w:r>
      <w:r>
        <w:rPr>
          <w:sz w:val="24"/>
          <w:szCs w:val="24"/>
        </w:rPr>
        <w:br/>
      </w:r>
      <w:r>
        <w:rPr>
          <w:b/>
          <w:bCs/>
          <w:sz w:val="24"/>
          <w:szCs w:val="24"/>
        </w:rPr>
        <w:t>80 % des 27 millions des réfugiés recensés sur la planète sont des femmes</w:t>
      </w:r>
      <w:r>
        <w:rPr>
          <w:sz w:val="24"/>
          <w:szCs w:val="24"/>
        </w:rPr>
        <w:br/>
      </w:r>
      <w:r>
        <w:rPr>
          <w:b/>
          <w:bCs/>
          <w:sz w:val="24"/>
          <w:szCs w:val="24"/>
        </w:rPr>
        <w:t>Les 2/3 des 300 millions d’enfants n’ayant pas accès à l’éducation sont des filles</w:t>
      </w:r>
      <w:r>
        <w:rPr>
          <w:sz w:val="24"/>
          <w:szCs w:val="24"/>
        </w:rPr>
        <w:br/>
      </w:r>
      <w:r>
        <w:rPr>
          <w:b/>
          <w:bCs/>
          <w:sz w:val="24"/>
          <w:szCs w:val="24"/>
        </w:rPr>
        <w:t>Sur près d’un milliards d’analphabètes dans le monde il ya 2/3 de femmes</w:t>
      </w:r>
      <w:r>
        <w:rPr>
          <w:sz w:val="24"/>
          <w:szCs w:val="24"/>
        </w:rPr>
        <w:br/>
      </w:r>
      <w:r>
        <w:rPr>
          <w:b/>
          <w:bCs/>
          <w:sz w:val="24"/>
          <w:szCs w:val="24"/>
        </w:rPr>
        <w:t>Les femmes produisent 80 % de la nourriture consommées dans les parties les plus pauvres du monde</w:t>
      </w:r>
      <w:r>
        <w:rPr>
          <w:sz w:val="24"/>
          <w:szCs w:val="24"/>
        </w:rPr>
        <w:br/>
      </w:r>
      <w:r>
        <w:rPr>
          <w:b/>
          <w:bCs/>
          <w:sz w:val="24"/>
          <w:szCs w:val="24"/>
        </w:rPr>
        <w:t>Officiellement 110 millions de filles entre 5 et 14 ans travaillent dans le monde</w:t>
      </w:r>
      <w:r>
        <w:rPr>
          <w:sz w:val="24"/>
          <w:szCs w:val="24"/>
        </w:rPr>
        <w:br/>
      </w:r>
      <w:r>
        <w:rPr>
          <w:b/>
          <w:bCs/>
          <w:sz w:val="24"/>
          <w:szCs w:val="24"/>
        </w:rPr>
        <w:t>La pauvreté a un sexe</w:t>
      </w:r>
      <w:r>
        <w:rPr>
          <w:sz w:val="24"/>
          <w:szCs w:val="24"/>
        </w:rPr>
        <w:br/>
      </w:r>
      <w:r>
        <w:rPr>
          <w:b/>
          <w:bCs/>
          <w:sz w:val="24"/>
          <w:szCs w:val="24"/>
        </w:rPr>
        <w:t>70 % des personnes les plus démunies dans le monde sont des femmes</w:t>
      </w:r>
      <w:r>
        <w:rPr>
          <w:sz w:val="24"/>
          <w:szCs w:val="24"/>
        </w:rPr>
        <w:br/>
      </w:r>
      <w:r>
        <w:rPr>
          <w:b/>
          <w:bCs/>
          <w:sz w:val="24"/>
          <w:szCs w:val="24"/>
        </w:rPr>
        <w:t>70 % des 4,5 milliards de personnes qui vivent avec moins de 2 dollars par jour sont des femmes et des enfants</w:t>
      </w:r>
      <w:r>
        <w:rPr>
          <w:sz w:val="24"/>
          <w:szCs w:val="24"/>
        </w:rPr>
        <w:br/>
      </w:r>
      <w:r>
        <w:rPr>
          <w:b/>
          <w:bCs/>
          <w:sz w:val="24"/>
          <w:szCs w:val="24"/>
        </w:rPr>
        <w:t>Les filles et le femmes possèdent moins de 1% des richesses de la planète tout en fournissant 70% des heures travaillées et en recevant que 10% des revenus</w:t>
      </w:r>
      <w:r>
        <w:rPr>
          <w:sz w:val="24"/>
          <w:szCs w:val="24"/>
        </w:rPr>
        <w:br/>
      </w:r>
      <w:r>
        <w:rPr>
          <w:b/>
          <w:bCs/>
          <w:sz w:val="24"/>
          <w:szCs w:val="24"/>
        </w:rPr>
        <w:t>Après 5 ans de travail dans certaines usines du monde du fait de dommages sanitaires une femme n’est plus considérée comme « utilisable de manière rentable »</w:t>
      </w:r>
    </w:p>
    <w:p w:rsidR="006C1AB7" w:rsidRDefault="006C1AB7">
      <w:pPr>
        <w:rPr>
          <w:b/>
          <w:bCs/>
          <w:sz w:val="24"/>
          <w:szCs w:val="24"/>
        </w:rPr>
      </w:pPr>
      <w:r>
        <w:rPr>
          <w:b/>
          <w:bCs/>
          <w:sz w:val="24"/>
          <w:szCs w:val="24"/>
        </w:rPr>
        <w:t>Au nord notamment :</w:t>
      </w:r>
      <w:r>
        <w:rPr>
          <w:sz w:val="24"/>
          <w:szCs w:val="24"/>
        </w:rPr>
        <w:br/>
      </w:r>
      <w:r>
        <w:rPr>
          <w:b/>
          <w:bCs/>
          <w:sz w:val="24"/>
          <w:szCs w:val="24"/>
        </w:rPr>
        <w:t>En France</w:t>
      </w:r>
      <w:r>
        <w:rPr>
          <w:sz w:val="24"/>
          <w:szCs w:val="24"/>
        </w:rPr>
        <w:br/>
      </w:r>
      <w:r>
        <w:rPr>
          <w:b/>
          <w:bCs/>
          <w:sz w:val="24"/>
          <w:szCs w:val="24"/>
        </w:rPr>
        <w:t>80 % des travailleurs pauvres sont des femmes</w:t>
      </w:r>
      <w:r>
        <w:rPr>
          <w:sz w:val="24"/>
          <w:szCs w:val="24"/>
        </w:rPr>
        <w:br/>
      </w:r>
      <w:r>
        <w:rPr>
          <w:b/>
          <w:bCs/>
          <w:sz w:val="24"/>
          <w:szCs w:val="24"/>
        </w:rPr>
        <w:t>l’’écart des salaires est toujours de 27 %</w:t>
      </w:r>
      <w:r>
        <w:rPr>
          <w:sz w:val="24"/>
          <w:szCs w:val="24"/>
        </w:rPr>
        <w:br/>
      </w:r>
      <w:r>
        <w:rPr>
          <w:b/>
          <w:bCs/>
          <w:sz w:val="24"/>
          <w:szCs w:val="24"/>
        </w:rPr>
        <w:t>Les chômeurs sont en majorité des femmes même si avec la fermeture des usines les hommes peuvent rattraper les femmes.</w:t>
      </w:r>
      <w:r>
        <w:rPr>
          <w:sz w:val="24"/>
          <w:szCs w:val="24"/>
        </w:rPr>
        <w:br/>
      </w:r>
      <w:r>
        <w:rPr>
          <w:b/>
          <w:bCs/>
          <w:sz w:val="24"/>
          <w:szCs w:val="24"/>
        </w:rPr>
        <w:t>Les retraites des femmes sont inférieures de 45% de celles des hommes</w:t>
      </w:r>
      <w:r>
        <w:rPr>
          <w:sz w:val="24"/>
          <w:szCs w:val="24"/>
        </w:rPr>
        <w:br/>
      </w:r>
      <w:r>
        <w:rPr>
          <w:b/>
          <w:bCs/>
          <w:sz w:val="24"/>
          <w:szCs w:val="24"/>
        </w:rPr>
        <w:t>10% des femmes âgées de 20 à 59 ans sont victimes chaque année de violence conjugale.</w:t>
      </w:r>
      <w:r>
        <w:rPr>
          <w:sz w:val="24"/>
          <w:szCs w:val="24"/>
        </w:rPr>
        <w:br/>
      </w:r>
      <w:r>
        <w:rPr>
          <w:b/>
          <w:bCs/>
          <w:sz w:val="24"/>
          <w:szCs w:val="24"/>
        </w:rPr>
        <w:t>Les propos sexistes vont bon train dans la société on l’a vu récemment.</w:t>
      </w:r>
      <w:r>
        <w:rPr>
          <w:sz w:val="24"/>
          <w:szCs w:val="24"/>
        </w:rPr>
        <w:br/>
      </w:r>
      <w:r>
        <w:rPr>
          <w:b/>
          <w:bCs/>
          <w:sz w:val="24"/>
          <w:szCs w:val="24"/>
        </w:rPr>
        <w:t>Peu ose faire son autocritique.</w:t>
      </w:r>
    </w:p>
    <w:p w:rsidR="006C1AB7" w:rsidRDefault="006C1AB7">
      <w:pPr>
        <w:rPr>
          <w:b/>
          <w:bCs/>
          <w:sz w:val="24"/>
          <w:szCs w:val="24"/>
        </w:rPr>
      </w:pPr>
      <w:r>
        <w:rPr>
          <w:b/>
          <w:bCs/>
          <w:sz w:val="24"/>
          <w:szCs w:val="24"/>
        </w:rPr>
        <w:t>En Europe les femmes assument la mondialisation en fournissant une main œuvre flexible et à bon marché, première touchées par des horaires décalés ;elles s’avèrent plus touchées par les bas salaires et le chômage.</w:t>
      </w:r>
    </w:p>
    <w:p w:rsidR="006C1AB7" w:rsidRDefault="006C1AB7">
      <w:pPr>
        <w:rPr>
          <w:b/>
          <w:bCs/>
          <w:sz w:val="24"/>
          <w:szCs w:val="24"/>
        </w:rPr>
      </w:pPr>
      <w:r>
        <w:rPr>
          <w:b/>
          <w:bCs/>
          <w:sz w:val="24"/>
          <w:szCs w:val="24"/>
        </w:rPr>
        <w:t>Elles restent les premières victimes de la suppression des crèches ainsi que par la privatisation des écoles et de la dégradation des système de santé.</w:t>
      </w:r>
      <w:r>
        <w:rPr>
          <w:sz w:val="24"/>
          <w:szCs w:val="24"/>
        </w:rPr>
        <w:br/>
      </w:r>
      <w:r>
        <w:rPr>
          <w:b/>
          <w:bCs/>
          <w:sz w:val="24"/>
          <w:szCs w:val="24"/>
        </w:rPr>
        <w:t>Dans les pays en développement quand l’éducation ou les soins deviennent payants ce sont les filles qui sont retirées de l’école ou privées de soins.</w:t>
      </w:r>
    </w:p>
    <w:p w:rsidR="006C1AB7" w:rsidRDefault="006C1AB7">
      <w:pPr>
        <w:rPr>
          <w:b/>
          <w:bCs/>
          <w:sz w:val="24"/>
          <w:szCs w:val="24"/>
        </w:rPr>
      </w:pPr>
      <w:r>
        <w:rPr>
          <w:b/>
          <w:bCs/>
          <w:sz w:val="24"/>
          <w:szCs w:val="24"/>
        </w:rPr>
        <w:t>On estime que plus de 585000 femmes meurent chaque année des complications évitables de la grossesse</w:t>
      </w:r>
      <w:r>
        <w:rPr>
          <w:sz w:val="24"/>
          <w:szCs w:val="24"/>
        </w:rPr>
        <w:br/>
      </w:r>
      <w:r>
        <w:rPr>
          <w:b/>
          <w:bCs/>
          <w:sz w:val="24"/>
          <w:szCs w:val="24"/>
        </w:rPr>
        <w:t>Ou de l’accouchement</w:t>
      </w:r>
      <w:r>
        <w:rPr>
          <w:sz w:val="24"/>
          <w:szCs w:val="24"/>
        </w:rPr>
        <w:br/>
      </w:r>
      <w:r>
        <w:rPr>
          <w:b/>
          <w:bCs/>
          <w:sz w:val="24"/>
          <w:szCs w:val="24"/>
        </w:rPr>
        <w:t>Les 2/3 des 300 millions d’enfants n’ayant pas accès à l’éducation sont des filles.</w:t>
      </w:r>
    </w:p>
    <w:p w:rsidR="006C1AB7" w:rsidRDefault="006C1AB7">
      <w:pPr>
        <w:rPr>
          <w:b/>
          <w:bCs/>
          <w:sz w:val="24"/>
          <w:szCs w:val="24"/>
        </w:rPr>
      </w:pPr>
      <w:r>
        <w:rPr>
          <w:b/>
          <w:bCs/>
          <w:sz w:val="24"/>
          <w:szCs w:val="24"/>
        </w:rPr>
        <w:t>Les femmes sont défavorisées en raison de la discrimination systématique qui pèse sur elles dans l’accès aux moyens de production agricole / terre</w:t>
      </w:r>
      <w:r>
        <w:rPr>
          <w:sz w:val="24"/>
          <w:szCs w:val="24"/>
        </w:rPr>
        <w:br/>
      </w:r>
      <w:r>
        <w:rPr>
          <w:b/>
          <w:bCs/>
          <w:sz w:val="24"/>
          <w:szCs w:val="24"/>
        </w:rPr>
        <w:t>En effet-Les femmes possèdent 1 % des terres dans le monde</w:t>
      </w:r>
      <w:r>
        <w:rPr>
          <w:sz w:val="24"/>
          <w:szCs w:val="24"/>
        </w:rPr>
        <w:br/>
      </w:r>
      <w:r>
        <w:rPr>
          <w:b/>
          <w:bCs/>
          <w:sz w:val="24"/>
          <w:szCs w:val="24"/>
        </w:rPr>
        <w:t>Les femmes produisent 80 % de la nourriture consommées dans les parties les plus pauvres du monde</w:t>
      </w:r>
    </w:p>
    <w:p w:rsidR="006C1AB7" w:rsidRDefault="006C1AB7">
      <w:pPr>
        <w:rPr>
          <w:b/>
          <w:bCs/>
          <w:sz w:val="24"/>
          <w:szCs w:val="24"/>
        </w:rPr>
      </w:pPr>
      <w:r>
        <w:rPr>
          <w:b/>
          <w:bCs/>
          <w:sz w:val="24"/>
          <w:szCs w:val="24"/>
        </w:rPr>
        <w:t>Il ya aussi la violence</w:t>
      </w:r>
    </w:p>
    <w:p w:rsidR="006C1AB7" w:rsidRDefault="006C1AB7">
      <w:pPr>
        <w:rPr>
          <w:b/>
          <w:bCs/>
          <w:sz w:val="24"/>
          <w:szCs w:val="24"/>
        </w:rPr>
      </w:pPr>
      <w:r>
        <w:rPr>
          <w:sz w:val="24"/>
          <w:szCs w:val="24"/>
        </w:rPr>
        <w:pict>
          <v:shape id="_x0000_i1038" type="#_x0000_t75" style="width:83.25pt;height:63pt">
            <v:imagedata r:id="rId21" o:title=""/>
          </v:shape>
        </w:pict>
      </w:r>
      <w:r>
        <w:rPr>
          <w:sz w:val="24"/>
          <w:szCs w:val="24"/>
        </w:rPr>
        <w:br/>
      </w:r>
      <w:r>
        <w:rPr>
          <w:b/>
          <w:bCs/>
          <w:sz w:val="24"/>
          <w:szCs w:val="24"/>
        </w:rPr>
        <w:t>Dans le travail, le harcèlement moral et sexuel, et toutes les violences déjà citées domestiques, coutumières etc.….</w:t>
      </w:r>
    </w:p>
    <w:p w:rsidR="006C1AB7" w:rsidRDefault="006C1AB7">
      <w:pPr>
        <w:rPr>
          <w:b/>
          <w:bCs/>
          <w:sz w:val="24"/>
          <w:szCs w:val="24"/>
        </w:rPr>
      </w:pPr>
      <w:r>
        <w:rPr>
          <w:b/>
          <w:bCs/>
          <w:sz w:val="24"/>
          <w:szCs w:val="24"/>
        </w:rPr>
        <w:t>Le parlement européen avait signifié que les victimes de harcèlement moral et sexuel</w:t>
      </w:r>
      <w:r>
        <w:rPr>
          <w:sz w:val="24"/>
          <w:szCs w:val="24"/>
        </w:rPr>
        <w:br/>
      </w:r>
      <w:r>
        <w:rPr>
          <w:b/>
          <w:bCs/>
          <w:sz w:val="24"/>
          <w:szCs w:val="24"/>
        </w:rPr>
        <w:t>Étaient majoritairement les femmes seules ,les jeunes et les homosexuelles.</w:t>
      </w:r>
      <w:r>
        <w:rPr>
          <w:sz w:val="24"/>
          <w:szCs w:val="24"/>
        </w:rPr>
        <w:br/>
      </w:r>
      <w:r>
        <w:rPr>
          <w:b/>
          <w:bCs/>
          <w:sz w:val="24"/>
          <w:szCs w:val="24"/>
        </w:rPr>
        <w:t>La violence fondée sur l’appartenance au sexe féminin est tolérée</w:t>
      </w:r>
      <w:r>
        <w:rPr>
          <w:sz w:val="24"/>
          <w:szCs w:val="24"/>
        </w:rPr>
        <w:br/>
      </w:r>
      <w:r>
        <w:rPr>
          <w:b/>
          <w:bCs/>
          <w:sz w:val="24"/>
          <w:szCs w:val="24"/>
        </w:rPr>
        <w:t>Plus de4 millions de femmes américaines sont abusées physiquement par leur mari, petit ami par an</w:t>
      </w:r>
      <w:r>
        <w:rPr>
          <w:sz w:val="24"/>
          <w:szCs w:val="24"/>
        </w:rPr>
        <w:br/>
      </w:r>
      <w:r>
        <w:rPr>
          <w:b/>
          <w:bCs/>
          <w:sz w:val="24"/>
          <w:szCs w:val="24"/>
        </w:rPr>
        <w:t>En Russie 14000 femmes sont tuées par leur mari</w:t>
      </w:r>
      <w:r>
        <w:rPr>
          <w:sz w:val="24"/>
          <w:szCs w:val="24"/>
        </w:rPr>
        <w:br/>
      </w:r>
      <w:r>
        <w:rPr>
          <w:b/>
          <w:bCs/>
          <w:sz w:val="24"/>
          <w:szCs w:val="24"/>
        </w:rPr>
        <w:t>De 20 à 50 % de femmes dans le monde don victimes à des degrés divers de violence conjugale</w:t>
      </w:r>
      <w:r>
        <w:rPr>
          <w:sz w:val="24"/>
          <w:szCs w:val="24"/>
        </w:rPr>
        <w:br/>
      </w:r>
      <w:r>
        <w:rPr>
          <w:b/>
          <w:bCs/>
          <w:sz w:val="24"/>
          <w:szCs w:val="24"/>
        </w:rPr>
        <w:t>Il ya aussi les crimes d honneur</w:t>
      </w:r>
      <w:r>
        <w:rPr>
          <w:sz w:val="24"/>
          <w:szCs w:val="24"/>
        </w:rPr>
        <w:br/>
      </w:r>
      <w:r>
        <w:rPr>
          <w:b/>
          <w:bCs/>
          <w:sz w:val="24"/>
          <w:szCs w:val="24"/>
        </w:rPr>
        <w:t>UNICEF avait évalué qu’une femme sur dix dans le monde est victime d’un viol une fois dans sa vie.</w:t>
      </w:r>
      <w:r>
        <w:rPr>
          <w:sz w:val="24"/>
          <w:szCs w:val="24"/>
        </w:rPr>
        <w:br/>
      </w:r>
      <w:r>
        <w:rPr>
          <w:b/>
          <w:bCs/>
          <w:sz w:val="24"/>
          <w:szCs w:val="24"/>
        </w:rPr>
        <w:t>Aux Etats Unis une femme serait violée toute les 6 minutes.</w:t>
      </w:r>
    </w:p>
    <w:p w:rsidR="006C1AB7" w:rsidRDefault="006C1AB7">
      <w:pPr>
        <w:rPr>
          <w:b/>
          <w:bCs/>
          <w:sz w:val="24"/>
          <w:szCs w:val="24"/>
        </w:rPr>
      </w:pPr>
      <w:r>
        <w:rPr>
          <w:b/>
          <w:bCs/>
          <w:sz w:val="24"/>
          <w:szCs w:val="24"/>
        </w:rPr>
        <w:t>Cependant la mondialisation qui a permis l’embauche de femmes surtout dans L’industrie ;</w:t>
      </w:r>
      <w:r>
        <w:rPr>
          <w:sz w:val="24"/>
          <w:szCs w:val="24"/>
        </w:rPr>
        <w:br/>
      </w:r>
      <w:r>
        <w:rPr>
          <w:b/>
          <w:bCs/>
          <w:sz w:val="24"/>
          <w:szCs w:val="24"/>
        </w:rPr>
        <w:t>ces salariées qui cumulent tous les aspects de la pire exploitation par l’absence du droit de travail,</w:t>
      </w:r>
      <w:r>
        <w:rPr>
          <w:sz w:val="24"/>
          <w:szCs w:val="24"/>
        </w:rPr>
        <w:br/>
      </w:r>
      <w:r>
        <w:rPr>
          <w:b/>
          <w:bCs/>
          <w:sz w:val="24"/>
          <w:szCs w:val="24"/>
        </w:rPr>
        <w:t>Absente de libertés syndicales,</w:t>
      </w:r>
      <w:r>
        <w:rPr>
          <w:sz w:val="24"/>
          <w:szCs w:val="24"/>
        </w:rPr>
        <w:br/>
      </w:r>
      <w:r>
        <w:rPr>
          <w:b/>
          <w:bCs/>
          <w:sz w:val="24"/>
          <w:szCs w:val="24"/>
        </w:rPr>
        <w:t>Horaires lourds et flexibles,</w:t>
      </w:r>
      <w:r>
        <w:rPr>
          <w:sz w:val="24"/>
          <w:szCs w:val="24"/>
        </w:rPr>
        <w:br/>
      </w:r>
      <w:r>
        <w:rPr>
          <w:b/>
          <w:bCs/>
          <w:sz w:val="24"/>
          <w:szCs w:val="24"/>
        </w:rPr>
        <w:t>Conditions de travail insalubres et dangereuses sans compter les harcèlement sexuel ,les violences sexistes ; En dépit de tous ces éléments d’instabilité Introduits par la mondialisation ,les femmes vont faire évoluer le statut notamment dans la famille ;</w:t>
      </w:r>
      <w:r>
        <w:rPr>
          <w:sz w:val="24"/>
          <w:szCs w:val="24"/>
        </w:rPr>
        <w:br/>
      </w:r>
      <w:r>
        <w:rPr>
          <w:b/>
          <w:bCs/>
          <w:sz w:val="24"/>
          <w:szCs w:val="24"/>
        </w:rPr>
        <w:t>En leurs permettant aussi de s’organiser en femmes travailleuses,</w:t>
      </w:r>
    </w:p>
    <w:p w:rsidR="006C1AB7" w:rsidRDefault="006C1AB7">
      <w:pPr>
        <w:rPr>
          <w:b/>
          <w:bCs/>
          <w:sz w:val="24"/>
          <w:szCs w:val="24"/>
        </w:rPr>
      </w:pPr>
      <w:r>
        <w:rPr>
          <w:b/>
          <w:bCs/>
          <w:sz w:val="24"/>
          <w:szCs w:val="24"/>
        </w:rPr>
        <w:t>La lutte des femmes est partie prenante de la lutte contre la mondialisation libérale</w:t>
      </w:r>
    </w:p>
    <w:p w:rsidR="006C1AB7" w:rsidRDefault="006C1AB7">
      <w:pPr>
        <w:rPr>
          <w:sz w:val="24"/>
          <w:szCs w:val="24"/>
        </w:rPr>
      </w:pPr>
      <w:r>
        <w:rPr>
          <w:sz w:val="24"/>
          <w:szCs w:val="24"/>
        </w:rPr>
        <w:t>violence contre les femme</w:t>
      </w:r>
      <w:r>
        <w:rPr>
          <w:sz w:val="24"/>
          <w:szCs w:val="24"/>
        </w:rPr>
        <w:fldChar w:fldCharType="begin"/>
      </w:r>
      <w:r>
        <w:rPr>
          <w:sz w:val="24"/>
          <w:szCs w:val="24"/>
        </w:rPr>
        <w:instrText xml:space="preserve"> HYPERLINK "http://martinelozano.unblog.fr/files/2011/10/h2250552513063177044.gif"</w:instrText>
      </w:r>
      <w:r>
        <w:rPr>
          <w:sz w:val="24"/>
          <w:szCs w:val="24"/>
        </w:rPr>
        <w:fldChar w:fldCharType="separate"/>
      </w:r>
    </w:p>
    <w:p w:rsidR="006C1AB7" w:rsidRDefault="006C1AB7">
      <w:pPr>
        <w:rPr>
          <w:sz w:val="24"/>
          <w:szCs w:val="24"/>
        </w:rPr>
      </w:pPr>
      <w:r>
        <w:rPr>
          <w:sz w:val="24"/>
          <w:szCs w:val="24"/>
        </w:rPr>
        <w:fldChar w:fldCharType="end"/>
      </w:r>
      <w:r>
        <w:rPr>
          <w:sz w:val="24"/>
          <w:szCs w:val="24"/>
        </w:rPr>
        <w:t>Le sexisme est une idéologie et pratique très ancienne qui consiste à discriminer pour hiérarchiser afin d’affirmer la supériorité masculine. De cette domination découle la violence qui peut être psychologique comme le harcèlement moral ;certes le harcèlement touche autant les femmes que les hommes. Le parlement européen dans le cadre d’actions concernant les droits fondamentaux avait signifié que les personnes les plus touchées par le harcèlement étaient les femmes, les jeunes et les homosexuels. Le harcèlement qui se déroule dans le cadre du travail touche majoritairement les femmes. Il peut prendre la forme d’insultes sexistes. Il y a aussi la violence coutumière, la violence conjugale : en France par exemple une femme meurt tous les quatre jours sous les coups de son conjoint ou compagnon ; la violence des femmes véhiculée par les médias : les femmes sont plus touchées par le chômage, la précarité, les bas salaires, les horaires décalés, . Dans nos pays la violence liée au sexe féminin ne peut être tolérée.</w:t>
      </w:r>
    </w:p>
    <w:p w:rsidR="006C1AB7" w:rsidRDefault="006C1AB7">
      <w:pPr>
        <w:rPr>
          <w:sz w:val="24"/>
          <w:szCs w:val="24"/>
        </w:rPr>
      </w:pPr>
      <w:r>
        <w:rPr>
          <w:sz w:val="24"/>
          <w:szCs w:val="24"/>
        </w:rPr>
        <w:t xml:space="preserve">On relate à ce jour en France 870 000 femmes battues selon les résultats publiés par l’observatoire national De la délinquance (OND. Cet organisme a donné la parole à des femmes qui ne portent pas forcément plainte. Pour le journal l’humanité ce silence concerne plus de 80% de violences. Selon le journal les Echos les personnes séparées ou divorcées déclarent plus de violences subies, Ainsi que les familles monoparentales dont le parent est au chômage, les violences y sont plus importantes, Pour le journal humanité le milieu de résidence joue également : Les femmes victimes de violence vivent dans des zones urbaines sensibles pour 7 % d’entre elles. Enfin l’âge est un facteur à retenir : Les plus jeunes femmes subissent plus de violence selon l’enquête récente de OND. . Un profil de la femme battue peut se définir souvent jeune , Sans Emploi , les plus fragiles encore Une fois victimes des violences dans nos sociétés. </w:t>
      </w:r>
    </w:p>
    <w:p w:rsidR="006C1AB7" w:rsidRDefault="006C1AB7">
      <w:pPr>
        <w:rPr>
          <w:b/>
          <w:bCs/>
          <w:sz w:val="48"/>
          <w:szCs w:val="48"/>
        </w:rPr>
      </w:pPr>
      <w:r>
        <w:rPr>
          <w:b/>
          <w:bCs/>
          <w:sz w:val="48"/>
          <w:szCs w:val="48"/>
        </w:rPr>
        <w:t xml:space="preserve">　</w:t>
      </w:r>
    </w:p>
    <w:p w:rsidR="006C1AB7" w:rsidRDefault="006C1AB7">
      <w:pPr>
        <w:rPr>
          <w:b/>
          <w:bCs/>
          <w:sz w:val="48"/>
          <w:szCs w:val="48"/>
        </w:rPr>
      </w:pPr>
      <w:r>
        <w:rPr>
          <w:b/>
          <w:bCs/>
          <w:sz w:val="48"/>
          <w:szCs w:val="48"/>
        </w:rPr>
        <w:t>Kansas : battre sa femme n’est plus puni par la loi</w:t>
      </w:r>
    </w:p>
    <w:p w:rsidR="006C1AB7" w:rsidRDefault="006C1AB7">
      <w:pPr>
        <w:rPr>
          <w:b/>
          <w:bCs/>
          <w:sz w:val="36"/>
          <w:szCs w:val="36"/>
        </w:rPr>
      </w:pPr>
      <w:r>
        <w:rPr>
          <w:b/>
          <w:bCs/>
          <w:sz w:val="36"/>
          <w:szCs w:val="36"/>
        </w:rPr>
        <w:t xml:space="preserve">Au Kansas, la loi punissant les violences domestiques vient d’être abrogée dans un souci économique.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Au Kansas, la loi punissant les violences domestiques vient d’être abrogée dans un souci économique.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La double discrimination de la femme handicapée</w:t>
      </w:r>
      <w:r>
        <w:rPr>
          <w:sz w:val="24"/>
          <w:szCs w:val="24"/>
        </w:rPr>
        <w:pict>
          <v:shape id="_x0000_i1039" type="#_x0000_t75" style="width:165pt;height:123pt">
            <v:imagedata r:id="rId22" o:title=""/>
          </v:shape>
        </w:pict>
      </w:r>
    </w:p>
    <w:p w:rsidR="006C1AB7" w:rsidRDefault="006C1AB7">
      <w:pPr>
        <w:rPr>
          <w:sz w:val="24"/>
          <w:szCs w:val="24"/>
        </w:rPr>
      </w:pPr>
      <w:r>
        <w:rPr>
          <w:sz w:val="24"/>
          <w:szCs w:val="24"/>
        </w:rPr>
        <w:fldChar w:fldCharType="begin"/>
      </w:r>
      <w:r>
        <w:rPr>
          <w:sz w:val="24"/>
          <w:szCs w:val="24"/>
        </w:rPr>
        <w:instrText xml:space="preserve"> HYPERLINK "http://martinelozano.unblog.fr/files/2011/10/travaikdeshandicapese4ee22.jpg"</w:instrText>
      </w:r>
      <w:r>
        <w:rPr>
          <w:sz w:val="24"/>
          <w:szCs w:val="24"/>
        </w:rPr>
        <w:fldChar w:fldCharType="separate"/>
      </w:r>
    </w:p>
    <w:p w:rsidR="006C1AB7" w:rsidRDefault="006C1AB7">
      <w:pPr>
        <w:rPr>
          <w:sz w:val="24"/>
          <w:szCs w:val="24"/>
        </w:rPr>
      </w:pPr>
      <w:r>
        <w:rPr>
          <w:sz w:val="24"/>
          <w:szCs w:val="24"/>
        </w:rPr>
        <w:fldChar w:fldCharType="end"/>
      </w:r>
      <w:r>
        <w:rPr>
          <w:sz w:val="24"/>
          <w:szCs w:val="24"/>
        </w:rPr>
        <w:t>Mon engagement féministe me conduit à m’intéresser à la double discrimination de la femme handicapée en tant que femme et en tant que femme handicapée. L a société préfère ignorer ses besoins qui sont d’aimer, procréer, élever des enfants comme elle préfère ignorer les abus dont elle peut être victime de la part de personnes malhonnêtes ainsi que d’ignorer la solitude et l’isolement ; Si le problème des femmes en général d’un coté et des personnes handicapées de l’autre font l’objet d’attention, le rapprochement entre le sexe et le handicap comme double discrimination reste à développer. Cette approche que ce soit en Europe ou dans le monde n’est pas assez soutenue sachant que le féminisme n’a pas de frontières et que le monde compte 250 millions de femmes vivant avec un handicap, en France une enquête intitulée HID handicap incapacités dépendance indique que 5 375 000 femmes avec un handicap représente 52,6% de la population handicapée. En Europe le taux d’emploi des femmes handicapées est de 2% contre 36% pour les hommes et il est de 55% pour les femmes valides.</w:t>
      </w:r>
    </w:p>
    <w:p w:rsidR="006C1AB7" w:rsidRDefault="006C1AB7">
      <w:pPr>
        <w:rPr>
          <w:sz w:val="24"/>
          <w:szCs w:val="24"/>
        </w:rPr>
      </w:pPr>
      <w:r>
        <w:rPr>
          <w:sz w:val="24"/>
          <w:szCs w:val="24"/>
        </w:rPr>
        <w:t>Ces chiffres de l’emploi témoignent de la difficulté des femmes handicapées à trouver un emploi en effet elles vont rester plus chez elle et elles travaillent moins que les hommes Cependant ces chiffres qui doivent être cités ne doivent pas masquer les expériences réussies dans le sport notamment ainsi que l’art et dans de nombreux domaines mais ils ne doivent pas être niés non plus car si dans notre société les hommes et les femmes doivent remplir des rôles différents, l’espace privé, intérieur étant réservé à la femme et l’extérieur à l’homme . De cette division sexuelle et sociale du travail et de la société va découler la précarité, le chômage, les bas salaires ainsi que les violences à l’encontre des femmes Si les discriminations touchent les hommes handicapés, la femme handicapée aura une double vulnérabilité liée à son handicap et à son sexe avec une contradiction car considérée comme un être asexué, elle peut rester une femme fragilisée par son handicap.</w:t>
      </w:r>
    </w:p>
    <w:p w:rsidR="006C1AB7" w:rsidRDefault="006C1AB7">
      <w:pPr>
        <w:rPr>
          <w:sz w:val="24"/>
          <w:szCs w:val="24"/>
        </w:rPr>
      </w:pPr>
      <w:r>
        <w:rPr>
          <w:sz w:val="24"/>
          <w:szCs w:val="24"/>
        </w:rPr>
        <w:t>A toutes les violences identiques à la femme valide, on constate des violences spécifiques liées à la dépendance. Comme elle dispose d’un revenu minimum dont la gestion peut être assurée par un tiers du fait de son état de dépendance, elle est une cible pour les violences en laissant supposer qu’on ne la croira pas ! On constate aussi des violences par négligence dans les actes de la vie quotidienne comme par exemple manger, se laver, s’habiller, se coucher. Une vulnérabilité particulière de la femme handicapée associée à une restriction de la mobilité et des difficultés d’élocution peuvent renforcer ces violences sans compter que la solitude à laquelle peut être confrontée une personne handicapée constitue un facteur de maltraitance et qu’en cas de malhonnêteté à son encontre la représentation culturelle fait qu’on ne la croira pas.</w:t>
      </w:r>
    </w:p>
    <w:p w:rsidR="006C1AB7" w:rsidRDefault="006C1AB7">
      <w:pPr>
        <w:rPr>
          <w:sz w:val="24"/>
          <w:szCs w:val="24"/>
        </w:rPr>
      </w:pPr>
      <w:r>
        <w:rPr>
          <w:sz w:val="24"/>
          <w:szCs w:val="24"/>
        </w:rPr>
        <w:t>Ce n’est qu’e 1993 qu’une déclaration des Nations Unies constate avec préoccupation que certains groupes de femmes appartenant à des minorités : les femmes réfugiées, les migrantes, les femmes détenues, les femmes internées, les femmes handicapées, les femmes âgées, les femmes vivant dans des zones de conflit s’avèrent particulièrement vulnérables à la violence. La conférence de Beijing (pékin) reconnaît l’importance d’impliquer les femmes handicapées dans les projets de développement et d’éradication de la pauvreté et en 1997 le forum européen des personnes handicapées adopte le manifeste de la femme handicapée et spécifie que la violence y est plus fréquente en raison de sa vulnérabilité.</w:t>
      </w:r>
    </w:p>
    <w:p w:rsidR="006C1AB7" w:rsidRDefault="006C1AB7">
      <w:pPr>
        <w:rPr>
          <w:sz w:val="24"/>
          <w:szCs w:val="24"/>
        </w:rPr>
      </w:pPr>
      <w:r>
        <w:rPr>
          <w:sz w:val="24"/>
          <w:szCs w:val="24"/>
        </w:rPr>
        <w:t>La KAHINA DE GISELE HALIMI : livre</w:t>
      </w:r>
      <w:r>
        <w:rPr>
          <w:sz w:val="24"/>
          <w:szCs w:val="24"/>
        </w:rPr>
        <w:pict>
          <v:shape id="_x0000_i1040" type="#_x0000_t75" style="width:172.5pt;height:172.5pt">
            <v:imagedata r:id="rId23" o:title=""/>
          </v:shape>
        </w:pict>
      </w:r>
    </w:p>
    <w:p w:rsidR="006C1AB7" w:rsidRDefault="006C1AB7">
      <w:pPr>
        <w:rPr>
          <w:sz w:val="24"/>
          <w:szCs w:val="24"/>
        </w:rPr>
      </w:pPr>
      <w:r>
        <w:rPr>
          <w:sz w:val="24"/>
          <w:szCs w:val="24"/>
        </w:rPr>
        <w:t>L’âme de la résistance berbère “Le Kahina” est un livre de Gisèle Halimi Il évoque l’histoire de la reine berbère juive qui souhaitait unifier les berbères de la berberie et de l ‘Ifriqiya Elle avait décidé der réunir les tribus de nomades, les sédentaires, ceux des montagnes et ceux de la cote ; La kahina repoussa les armées du général HASSAB La passionaria berbère mis son engage ment pour la cause du peuple berbère. Humaine, elle renvoya les prisonniers dans leur camp et adapta le prisonnier Khaled, le neveu de son ennemi selon le rite berbère qui consiste à goûter sur le sein de la reine la pâte d’amende. C’était un rituel. Elle s’éleva contre la violence religieuse « Nous n’imposons jamais notre dieu » « Dieu ne doit pas être pris comme alibi » Elle porta la Khamsa la main à cinq doigts ouverts. Trahi par son fils adoptif elle mourut décapité. Avant sa mort elle demanda à ses deux fils naturels dont Ifrane de se convertir à la religion du vainqueur pour avoir la vie sauve. « Vous allez vous rendre au général Hassan, vous convertir à l’islam pour avoir la vie sauve » c’était au VI siècle la tête de la kahina arriva au palais d’Abel maleke « ce n’était qu’une femme ‘ »dit il</w:t>
      </w:r>
    </w:p>
    <w:p w:rsidR="006C1AB7" w:rsidRDefault="006C1AB7">
      <w:pPr>
        <w:rPr>
          <w:sz w:val="24"/>
          <w:szCs w:val="24"/>
        </w:rPr>
      </w:pPr>
      <w:r>
        <w:rPr>
          <w:sz w:val="24"/>
          <w:szCs w:val="24"/>
        </w:rPr>
        <w:t>Combattons toutes les discriminations sans exclusive</w:t>
      </w:r>
    </w:p>
    <w:p w:rsidR="006C1AB7" w:rsidRDefault="006C1AB7">
      <w:pPr>
        <w:rPr>
          <w:sz w:val="24"/>
          <w:szCs w:val="24"/>
        </w:rPr>
      </w:pPr>
      <w:r>
        <w:rPr>
          <w:sz w:val="24"/>
          <w:szCs w:val="24"/>
        </w:rPr>
        <w:t xml:space="preserve">Déjà soumis à l’exploitation capitaliste, certains vont voir s’y ajouter des discriminations comme celles entre les hommes et les femmes, celles liées à l’origine, à la couleur de peau, au lieu d’habitation, au milieu social, à l’âge, au handicap. On peut noter que les femmes, outre l’exploitation capitaliste, connaissent aussi une exploitation patriarcale d’où vont découler les bas salaires. L’écart de salaire de 20 % en France entre les hommes et les femmes, le temps partiel subi et les retraites inférieures correspondent à des carrières incomplètes. Dans la même logique du racisme qui consiste à discriminer pour différencier et hiérarchiser afin d’affirmer la supériorité d’une race sur une autre. </w:t>
      </w:r>
    </w:p>
    <w:p w:rsidR="006C1AB7" w:rsidRDefault="006C1AB7">
      <w:pPr>
        <w:rPr>
          <w:sz w:val="24"/>
          <w:szCs w:val="24"/>
        </w:rPr>
      </w:pPr>
      <w:r>
        <w:rPr>
          <w:sz w:val="24"/>
          <w:szCs w:val="24"/>
        </w:rPr>
        <w:pict>
          <v:shape id="_x0000_i1041" type="#_x0000_t75" style="width:93pt;height:93pt">
            <v:imagedata r:id="rId24" o:title=""/>
          </v:shape>
        </w:pict>
      </w:r>
      <w:r>
        <w:rPr>
          <w:sz w:val="24"/>
          <w:szCs w:val="24"/>
        </w:rPr>
        <w:t>De la même manière, les homosexuel(les) ne répondant pas aux critères de la société patriarcale en refusant l’acte sexuel procréatif de la famille patriarcale et la domination masculine vont être discriminé(es) et de ce fait les couples homosexuel(les) ne disposent pas de droits identiques à ceux des hétérosexuels comme s’ils étaient de sous citoyens.</w:t>
      </w:r>
    </w:p>
    <w:p w:rsidR="006C1AB7" w:rsidRDefault="006C1AB7">
      <w:pPr>
        <w:rPr>
          <w:sz w:val="24"/>
          <w:szCs w:val="24"/>
        </w:rPr>
      </w:pPr>
      <w:r>
        <w:rPr>
          <w:sz w:val="24"/>
          <w:szCs w:val="24"/>
        </w:rPr>
        <w:t>L’homophobie est une préjugé et une croyance qui consiste à croire en la suprématie de l’hétérosexualité</w:t>
      </w:r>
      <w:r>
        <w:rPr>
          <w:sz w:val="24"/>
          <w:szCs w:val="24"/>
        </w:rPr>
        <w:br/>
        <w:t>Les actes de violence seraient en hausse, ainsi que les insultes et la stigmatisation.</w:t>
      </w:r>
      <w:r>
        <w:rPr>
          <w:sz w:val="24"/>
          <w:szCs w:val="24"/>
        </w:rPr>
        <w:br/>
        <w:t>La réponse à cela est l’égalité des droits : principale lutte contre homophobie ;</w:t>
      </w:r>
    </w:p>
    <w:p w:rsidR="006C1AB7" w:rsidRDefault="006C1AB7">
      <w:pPr>
        <w:rPr>
          <w:sz w:val="24"/>
          <w:szCs w:val="24"/>
        </w:rPr>
      </w:pPr>
      <w:r>
        <w:rPr>
          <w:sz w:val="24"/>
          <w:szCs w:val="24"/>
        </w:rPr>
        <w:t>Il est plus que temps d’agir contre toutes les discriminations sans exclusive et de créer notamment dans les entreprises des commissions qui les combattent ainsi que dans le domaine du logement. Il est plus que temps de mettre les communes à égalité et de donner d’avantage d’enveloppe budgétaire aux écoles qui rencontrent des difficultés. Il est plus que temps d’accorder un revenu décent à tous.</w:t>
      </w:r>
    </w:p>
    <w:p w:rsidR="006C1AB7" w:rsidRDefault="006C1AB7">
      <w:pPr>
        <w:rPr>
          <w:sz w:val="24"/>
          <w:szCs w:val="24"/>
        </w:rPr>
      </w:pPr>
      <w:r>
        <w:rPr>
          <w:sz w:val="24"/>
          <w:szCs w:val="24"/>
        </w:rPr>
        <w:t>Une lutte réellement émancipatrice doit permettre à l’individu de sortir de l’enfermement dans une seule identité et d’accorder une plus grande place à la tolérance à l’égard de l’autre. Aucun ne peut se résumer du fait d’être femme ou homme, homosexuel ou hétérosexuel, valide ou handicapé, de la campagne ou de la ville, noir ou blanc car chacun est un une combinaison original, un être singulier et quand on raisonne en terme de norme on ne peut que fermer des espaces de libertés</w:t>
      </w:r>
    </w:p>
    <w:p w:rsidR="006C1AB7" w:rsidRDefault="006C1AB7">
      <w:pPr>
        <w:rPr>
          <w:sz w:val="24"/>
          <w:szCs w:val="24"/>
        </w:rPr>
      </w:pPr>
      <w:r>
        <w:rPr>
          <w:sz w:val="24"/>
          <w:szCs w:val="24"/>
        </w:rPr>
        <w:t>Le féminisme n’a pas de frontières, Nous affirmons notre solidarité avec les femmes de toute la planète.</w:t>
      </w:r>
    </w:p>
    <w:p w:rsidR="006C1AB7" w:rsidRDefault="006C1AB7">
      <w:pPr>
        <w:rPr>
          <w:sz w:val="24"/>
          <w:szCs w:val="24"/>
        </w:rPr>
      </w:pPr>
      <w:r>
        <w:rPr>
          <w:sz w:val="24"/>
          <w:szCs w:val="24"/>
        </w:rPr>
        <w:t>.</w:t>
      </w:r>
    </w:p>
    <w:p w:rsidR="006C1AB7" w:rsidRDefault="006C1AB7">
      <w:pPr>
        <w:rPr>
          <w:sz w:val="24"/>
          <w:szCs w:val="24"/>
        </w:rPr>
      </w:pPr>
      <w:r>
        <w:rPr>
          <w:sz w:val="24"/>
          <w:szCs w:val="24"/>
        </w:rPr>
        <w:t>Une société qui régresse commence toujours par réprimer les femmes alors qu’une société qui progresse connaît des mutations profondes qui changent la vie des femmes. C’est ainsi que le degré de civilisation d’une société se mesure au respect de l’égalité des droits entre les hommes et les femmes.</w:t>
      </w:r>
    </w:p>
    <w:p w:rsidR="006C1AB7" w:rsidRDefault="006C1AB7">
      <w:pPr>
        <w:rPr>
          <w:b/>
          <w:bCs/>
          <w:sz w:val="24"/>
          <w:szCs w:val="24"/>
        </w:rPr>
      </w:pPr>
      <w:r>
        <w:rPr>
          <w:b/>
          <w:bCs/>
          <w:sz w:val="24"/>
          <w:szCs w:val="24"/>
        </w:rPr>
        <w:t>FEMINISME ET TRAVAILLes femmes sont plus touchées par les trouble smusculo squelettiques on l’ largement explicité</w:t>
      </w:r>
    </w:p>
    <w:p w:rsidR="006C1AB7" w:rsidRDefault="006C1AB7">
      <w:pPr>
        <w:rPr>
          <w:b/>
          <w:bCs/>
          <w:sz w:val="24"/>
          <w:szCs w:val="24"/>
        </w:rPr>
      </w:pPr>
      <w:r>
        <w:rPr>
          <w:b/>
          <w:bCs/>
          <w:sz w:val="24"/>
          <w:szCs w:val="24"/>
        </w:rPr>
        <w:t>Mais aussi le femmes exercent des métiers qui sont peu revalorisés,</w:t>
      </w:r>
    </w:p>
    <w:p w:rsidR="006C1AB7" w:rsidRDefault="006C1AB7">
      <w:pPr>
        <w:rPr>
          <w:b/>
          <w:bCs/>
          <w:sz w:val="24"/>
          <w:szCs w:val="24"/>
        </w:rPr>
      </w:pPr>
      <w:r>
        <w:rPr>
          <w:b/>
          <w:bCs/>
          <w:sz w:val="24"/>
          <w:szCs w:val="24"/>
        </w:rPr>
        <w:t>Nous demandons donc la revalorisation de ces métiers.</w:t>
      </w:r>
    </w:p>
    <w:p w:rsidR="006C1AB7" w:rsidRDefault="006C1AB7">
      <w:pPr>
        <w:rPr>
          <w:b/>
          <w:bCs/>
          <w:sz w:val="24"/>
          <w:szCs w:val="24"/>
        </w:rPr>
      </w:pPr>
      <w:r>
        <w:rPr>
          <w:b/>
          <w:bCs/>
          <w:sz w:val="24"/>
          <w:szCs w:val="24"/>
        </w:rPr>
        <w:t>Les femmes restent concentrées dans des secteurs d’activité féminisé où la main d ouvre est très mal payée,</w:t>
      </w:r>
    </w:p>
    <w:p w:rsidR="006C1AB7" w:rsidRDefault="006C1AB7">
      <w:pPr>
        <w:rPr>
          <w:b/>
          <w:bCs/>
          <w:sz w:val="24"/>
          <w:szCs w:val="24"/>
        </w:rPr>
      </w:pPr>
      <w:r>
        <w:rPr>
          <w:b/>
          <w:bCs/>
          <w:sz w:val="24"/>
          <w:szCs w:val="24"/>
        </w:rPr>
        <w:t>On les retrouve dans l’accompagnement des enfants, la cuisine, le ménage le repassage ,les soins,</w:t>
      </w:r>
    </w:p>
    <w:p w:rsidR="006C1AB7" w:rsidRDefault="006C1AB7">
      <w:pPr>
        <w:rPr>
          <w:b/>
          <w:bCs/>
          <w:sz w:val="24"/>
          <w:szCs w:val="24"/>
        </w:rPr>
      </w:pPr>
      <w:r>
        <w:rPr>
          <w:b/>
          <w:bCs/>
          <w:sz w:val="24"/>
          <w:szCs w:val="24"/>
        </w:rPr>
        <w:t>Toutes ces activités qui font appel à des qualité d’écoute et de souplesse doivent être revalorisées,</w:t>
      </w:r>
    </w:p>
    <w:p w:rsidR="006C1AB7" w:rsidRDefault="006C1AB7">
      <w:pPr>
        <w:rPr>
          <w:b/>
          <w:bCs/>
          <w:sz w:val="24"/>
          <w:szCs w:val="24"/>
        </w:rPr>
      </w:pPr>
      <w:r>
        <w:rPr>
          <w:b/>
          <w:bCs/>
          <w:sz w:val="24"/>
          <w:szCs w:val="24"/>
        </w:rPr>
        <w:t>En réalité les vendeuses ,les caissières ,les secrétaires ,les assistantes maternelles, , les cantinières,</w:t>
      </w:r>
    </w:p>
    <w:p w:rsidR="006C1AB7" w:rsidRDefault="006C1AB7">
      <w:pPr>
        <w:rPr>
          <w:b/>
          <w:bCs/>
          <w:sz w:val="24"/>
          <w:szCs w:val="24"/>
        </w:rPr>
      </w:pPr>
      <w:r>
        <w:rPr>
          <w:b/>
          <w:bCs/>
          <w:sz w:val="24"/>
          <w:szCs w:val="24"/>
        </w:rPr>
        <w:t>Les aides soignantes ,les infirmières, les animatrices ,les hôtesses d’accueil,</w:t>
      </w:r>
    </w:p>
    <w:p w:rsidR="006C1AB7" w:rsidRDefault="006C1AB7">
      <w:pPr>
        <w:rPr>
          <w:b/>
          <w:bCs/>
          <w:sz w:val="24"/>
          <w:szCs w:val="24"/>
        </w:rPr>
      </w:pPr>
      <w:r>
        <w:rPr>
          <w:b/>
          <w:bCs/>
          <w:sz w:val="24"/>
          <w:szCs w:val="24"/>
        </w:rPr>
        <w:t>Les ouvrières du textile ,de l’agroalimentaire ,de l’électroménagers, de l’automobile ,de l’électronique ,les femmes de ménages dans hôtellerie et le nettoyage industriel,</w:t>
      </w:r>
    </w:p>
    <w:p w:rsidR="006C1AB7" w:rsidRDefault="006C1AB7">
      <w:pPr>
        <w:rPr>
          <w:b/>
          <w:bCs/>
          <w:sz w:val="24"/>
          <w:szCs w:val="24"/>
        </w:rPr>
      </w:pPr>
      <w:r>
        <w:rPr>
          <w:b/>
          <w:bCs/>
          <w:sz w:val="24"/>
          <w:szCs w:val="24"/>
        </w:rPr>
        <w:t>Toutes ces activités doivent être revalorisées,</w:t>
      </w:r>
    </w:p>
    <w:p w:rsidR="006C1AB7" w:rsidRDefault="006C1AB7">
      <w:pPr>
        <w:rPr>
          <w:b/>
          <w:bCs/>
          <w:sz w:val="24"/>
          <w:szCs w:val="24"/>
        </w:rPr>
      </w:pPr>
      <w:r>
        <w:rPr>
          <w:b/>
          <w:bCs/>
          <w:sz w:val="24"/>
          <w:szCs w:val="24"/>
        </w:rPr>
        <w:t>Elles souffrent de la précarité ,</w:t>
      </w:r>
    </w:p>
    <w:p w:rsidR="006C1AB7" w:rsidRDefault="006C1AB7">
      <w:pPr>
        <w:rPr>
          <w:b/>
          <w:bCs/>
          <w:sz w:val="24"/>
          <w:szCs w:val="24"/>
        </w:rPr>
      </w:pPr>
      <w:r>
        <w:rPr>
          <w:b/>
          <w:bCs/>
          <w:sz w:val="24"/>
          <w:szCs w:val="24"/>
        </w:rPr>
        <w:t>17,3 % des actifs sont employés à tempes partiels dont 80 % DE FEMMES</w:t>
      </w:r>
    </w:p>
    <w:p w:rsidR="006C1AB7" w:rsidRDefault="006C1AB7">
      <w:pPr>
        <w:rPr>
          <w:b/>
          <w:bCs/>
          <w:sz w:val="24"/>
          <w:szCs w:val="24"/>
        </w:rPr>
      </w:pPr>
      <w:r>
        <w:rPr>
          <w:b/>
          <w:bCs/>
          <w:sz w:val="24"/>
          <w:szCs w:val="24"/>
        </w:rPr>
        <w:t>La plupart déclarent vouloir travailler plus</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FEMINISME ET ORDRE MORAL :</w:t>
      </w:r>
    </w:p>
    <w:p w:rsidR="006C1AB7" w:rsidRDefault="006C1AB7">
      <w:pPr>
        <w:rPr>
          <w:sz w:val="24"/>
          <w:szCs w:val="24"/>
        </w:rPr>
      </w:pPr>
      <w:r>
        <w:rPr>
          <w:sz w:val="24"/>
          <w:szCs w:val="24"/>
        </w:rPr>
        <w:fldChar w:fldCharType="begin"/>
      </w:r>
      <w:r>
        <w:rPr>
          <w:sz w:val="24"/>
          <w:szCs w:val="24"/>
        </w:rPr>
        <w:instrText xml:space="preserve"> HYPERLINK "http://martinelozano.unblog.fr/files/2011/10/rougelevre.jpg"</w:instrText>
      </w:r>
      <w:r>
        <w:rPr>
          <w:sz w:val="24"/>
          <w:szCs w:val="24"/>
        </w:rPr>
        <w:fldChar w:fldCharType="separate"/>
      </w:r>
    </w:p>
    <w:p w:rsidR="006C1AB7" w:rsidRDefault="006C1AB7">
      <w:pPr>
        <w:rPr>
          <w:sz w:val="24"/>
          <w:szCs w:val="24"/>
        </w:rPr>
      </w:pPr>
      <w:r>
        <w:rPr>
          <w:sz w:val="24"/>
          <w:szCs w:val="24"/>
        </w:rPr>
        <w:fldChar w:fldCharType="end"/>
      </w:r>
      <w:r>
        <w:rPr>
          <w:sz w:val="24"/>
          <w:szCs w:val="24"/>
        </w:rPr>
        <w:t>“On assiste aujourd’hui en Europe à un retour à l’ordre moral pour maintenir cet ordre économique oppressif pour les femmes où l’église tente de reprendre le contrôle sur les appareils d’Etat contre les femmes de choisir, contre la contraception, conte les couples qui ne correspondent pas aux modèles canoniques de s’unir, contre le progrès social.</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br/>
      </w:r>
      <w:r>
        <w:rPr>
          <w:sz w:val="24"/>
          <w:szCs w:val="24"/>
        </w:rPr>
        <w:br/>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EUROPE ET LAÏCITE</w:t>
      </w:r>
    </w:p>
    <w:p w:rsidR="006C1AB7" w:rsidRDefault="006C1AB7">
      <w:pPr>
        <w:rPr>
          <w:sz w:val="24"/>
          <w:szCs w:val="24"/>
        </w:rPr>
      </w:pPr>
      <w:r>
        <w:rPr>
          <w:sz w:val="24"/>
          <w:szCs w:val="24"/>
        </w:rPr>
        <w:t>La laïcité a d’abord fonctionné en France (le plus grand pays D’immigration d’Europe dans l’Histoire) du fait de sa confrontation à Des différences culturelles, Les pays voisins ayant un taux D’immigration plus faible ont eu une prégnance plus tardive pour la Laïcité.</w:t>
      </w:r>
    </w:p>
    <w:p w:rsidR="006C1AB7" w:rsidRDefault="006C1AB7">
      <w:pPr>
        <w:rPr>
          <w:sz w:val="24"/>
          <w:szCs w:val="24"/>
        </w:rPr>
      </w:pPr>
      <w:r>
        <w:rPr>
          <w:sz w:val="24"/>
          <w:szCs w:val="24"/>
        </w:rPr>
        <w:t>Rappelons qu’un français sur trois a une ascendance étrangère sur Deux générations.</w:t>
      </w:r>
    </w:p>
    <w:p w:rsidR="006C1AB7" w:rsidRDefault="006C1AB7">
      <w:r>
        <w:t xml:space="preserve">Etre féministe c’est repenser la société en terme d’égalité dans le but d’une transformation sociale </w:t>
      </w:r>
    </w:p>
    <w:p w:rsidR="006C1AB7" w:rsidRDefault="006C1AB7">
      <w:r>
        <w:t>L’égalité homme femme comprend trois dimensions</w:t>
      </w:r>
    </w:p>
    <w:p w:rsidR="006C1AB7" w:rsidRDefault="006C1AB7">
      <w:r>
        <w:t>Qui</w:t>
      </w:r>
    </w:p>
    <w:p w:rsidR="006C1AB7" w:rsidRDefault="006C1AB7">
      <w:r>
        <w:t>Sont l’ égalité professionnelle</w:t>
      </w:r>
    </w:p>
    <w:p w:rsidR="006C1AB7" w:rsidRDefault="006C1AB7">
      <w:r>
        <w:t>L’Egalité dans la répartition des charges familiales</w:t>
      </w:r>
    </w:p>
    <w:p w:rsidR="006C1AB7" w:rsidRDefault="006C1AB7">
      <w:r>
        <w:t>La Lutte contre les violences</w:t>
      </w:r>
    </w:p>
    <w:p w:rsidR="006C1AB7" w:rsidRDefault="006C1AB7">
      <w:r>
        <w:t xml:space="preserve">L’égalité politique </w:t>
      </w:r>
    </w:p>
    <w:p w:rsidR="006C1AB7" w:rsidRDefault="006C1AB7">
      <w:r>
        <w:t>Nous revendiquons la parité syndicale et politique pour éviter les abus de toutes sortes;</w:t>
      </w:r>
    </w:p>
    <w:p w:rsidR="006C1AB7" w:rsidRDefault="006C1AB7">
      <w:r>
        <w:t>L’égalité professionnelle</w:t>
      </w:r>
    </w:p>
    <w:p w:rsidR="006C1AB7" w:rsidRDefault="006C1AB7">
      <w:r>
        <w:t>Cela a été dit les femmes constituent la majorité des travailleurs pauvres ,</w:t>
      </w:r>
    </w:p>
    <w:p w:rsidR="006C1AB7" w:rsidRDefault="006C1AB7">
      <w:r>
        <w:t>Des temps partiels , des ouvrières et des employées,</w:t>
      </w:r>
    </w:p>
    <w:p w:rsidR="006C1AB7" w:rsidRDefault="006C1AB7">
      <w:r>
        <w:t>Elle constituent la majorité des chômeurs,</w:t>
      </w:r>
    </w:p>
    <w:p w:rsidR="006C1AB7" w:rsidRDefault="006C1AB7">
      <w:r>
        <w:t>Biens qu’avec la crise dans l’industrie dans ce domaine les hommes vont les rattraper:</w:t>
      </w:r>
    </w:p>
    <w:p w:rsidR="006C1AB7" w:rsidRDefault="006C1AB7">
      <w:pPr>
        <w:rPr>
          <w:sz w:val="24"/>
          <w:szCs w:val="24"/>
        </w:rPr>
      </w:pPr>
      <w:r>
        <w:rPr>
          <w:sz w:val="24"/>
          <w:szCs w:val="24"/>
        </w:rPr>
        <w:t>Avec la crise Les hommes rattrapent les femmes sur le chômage les femmes se paupérisent :</w:t>
      </w:r>
    </w:p>
    <w:p w:rsidR="006C1AB7" w:rsidRDefault="006C1AB7">
      <w:pPr>
        <w:rPr>
          <w:sz w:val="24"/>
          <w:szCs w:val="24"/>
        </w:rPr>
      </w:pPr>
      <w:r>
        <w:rPr>
          <w:sz w:val="24"/>
          <w:szCs w:val="24"/>
        </w:rPr>
        <w:t>C’est en effet une première le taux de chômage des femmes traditionnellement plus élevé est désormais équivalent à celui des homme.</w:t>
      </w:r>
    </w:p>
    <w:p w:rsidR="006C1AB7" w:rsidRDefault="006C1AB7">
      <w:pPr>
        <w:rPr>
          <w:sz w:val="24"/>
          <w:szCs w:val="24"/>
        </w:rPr>
      </w:pPr>
      <w:r>
        <w:rPr>
          <w:sz w:val="24"/>
          <w:szCs w:val="24"/>
        </w:rPr>
        <w:t>Cela s’explique par les licenciements intervenus dans le secteur industriel et le secteur de la construction (des secteurs employant principalement des hommes ).</w:t>
      </w:r>
    </w:p>
    <w:p w:rsidR="006C1AB7" w:rsidRDefault="006C1AB7">
      <w:pPr>
        <w:rPr>
          <w:sz w:val="24"/>
          <w:szCs w:val="24"/>
        </w:rPr>
      </w:pPr>
      <w:r>
        <w:rPr>
          <w:sz w:val="24"/>
          <w:szCs w:val="24"/>
        </w:rPr>
        <w:t>En revanche la crise paupérise d’avantage les femmes , Selon une enquête récente la situation s’est dégradée.</w:t>
      </w:r>
    </w:p>
    <w:p w:rsidR="006C1AB7" w:rsidRDefault="006C1AB7">
      <w:pPr>
        <w:rPr>
          <w:sz w:val="24"/>
          <w:szCs w:val="24"/>
        </w:rPr>
      </w:pPr>
      <w:r>
        <w:rPr>
          <w:sz w:val="24"/>
          <w:szCs w:val="24"/>
        </w:rPr>
        <w:t>L’emploi à temps partiel est en en progression de un point selon le journal "Alternative Economique" pour atteindre son chiffre le plus élevé jamais enregistré, comme si ajoute le journal "Alternative Economique" avec la crise les hommes connaissaient plus le chômage et les femme d’avantage de temps partiel subi.</w:t>
      </w:r>
    </w:p>
    <w:p w:rsidR="006C1AB7" w:rsidRDefault="006C1AB7">
      <w:pPr>
        <w:rPr>
          <w:sz w:val="24"/>
          <w:szCs w:val="24"/>
        </w:rPr>
      </w:pPr>
      <w:r>
        <w:rPr>
          <w:sz w:val="24"/>
          <w:szCs w:val="24"/>
        </w:rPr>
        <w:t>Rappelons que le temps partiel subi qui rabat les femmes vers de emplois de mauvaise qualité avec des taches précaires ,répétitives , des horaires éclatés ,une vie privée morcelée et désorganisée, une flexibilité éclatée à la carte de l’employeur.</w:t>
      </w:r>
    </w:p>
    <w:p w:rsidR="006C1AB7" w:rsidRDefault="006C1AB7">
      <w:pPr>
        <w:rPr>
          <w:sz w:val="24"/>
          <w:szCs w:val="24"/>
        </w:rPr>
      </w:pPr>
      <w:r>
        <w:rPr>
          <w:sz w:val="24"/>
          <w:szCs w:val="24"/>
        </w:rPr>
        <w:t>Ces emplois qui se conjuguent tau féminin se retrouvent dans la grande distribution ,la restauration et les entreprises de nettoyages ce sont par exemple des emplois de caissières, serveuses, femmes de ménages.</w:t>
      </w:r>
    </w:p>
    <w:p w:rsidR="006C1AB7" w:rsidRDefault="006C1AB7">
      <w:pPr>
        <w:rPr>
          <w:sz w:val="24"/>
          <w:szCs w:val="24"/>
        </w:rPr>
      </w:pPr>
      <w:r>
        <w:rPr>
          <w:sz w:val="24"/>
          <w:szCs w:val="24"/>
        </w:rPr>
        <w:t>Les personnels de nettoyages avec une majorité de femmes seraient exploités, compressés, lessivés en connaissant des conditions de travail qui pourraient relever du siècle dernier soit de l’esclavage moderne.</w:t>
      </w:r>
    </w:p>
    <w:p w:rsidR="006C1AB7" w:rsidRDefault="006C1AB7">
      <w:pPr>
        <w:rPr>
          <w:sz w:val="24"/>
          <w:szCs w:val="24"/>
        </w:rPr>
      </w:pPr>
      <w:r>
        <w:rPr>
          <w:sz w:val="24"/>
          <w:szCs w:val="24"/>
        </w:rPr>
        <w:t>Cette souffrance sociale se manifeste par des horaires décalées, le manque d’effectifs, la mobilité .par exemple Toyota prends de plus en plus de femme en intérim pour bosser a la chaine , je pense que c’est plus facile pour eux après de licencieR des femmes que des hommes car les femmes PENSENT ILS se révoltent moins et sont t plus malléables .</w:t>
      </w:r>
    </w:p>
    <w:p w:rsidR="006C1AB7" w:rsidRDefault="006C1AB7">
      <w:r>
        <w:t xml:space="preserve">　</w:t>
      </w:r>
    </w:p>
    <w:p w:rsidR="006C1AB7" w:rsidRDefault="006C1AB7">
      <w:pPr>
        <w:rPr>
          <w:b/>
          <w:bCs/>
          <w:sz w:val="24"/>
          <w:szCs w:val="24"/>
        </w:rPr>
      </w:pPr>
      <w:r>
        <w:rPr>
          <w:b/>
          <w:bCs/>
          <w:sz w:val="24"/>
          <w:szCs w:val="24"/>
        </w:rPr>
        <w:t>Egalité dans les charges familiales</w:t>
      </w:r>
    </w:p>
    <w:p w:rsidR="006C1AB7" w:rsidRDefault="006C1AB7">
      <w:pPr>
        <w:rPr>
          <w:b/>
          <w:bCs/>
          <w:sz w:val="24"/>
          <w:szCs w:val="24"/>
        </w:rPr>
      </w:pPr>
      <w:r>
        <w:rPr>
          <w:b/>
          <w:bCs/>
          <w:sz w:val="24"/>
          <w:szCs w:val="24"/>
        </w:rPr>
        <w:t>La charge familiale en particulièrement l’ éducation des enfants restent un frein à l’égalité dans l’accès professionnel</w:t>
      </w:r>
    </w:p>
    <w:p w:rsidR="006C1AB7" w:rsidRDefault="006C1AB7">
      <w:pPr>
        <w:rPr>
          <w:b/>
          <w:bCs/>
          <w:sz w:val="24"/>
          <w:szCs w:val="24"/>
        </w:rPr>
      </w:pPr>
      <w:r>
        <w:rPr>
          <w:b/>
          <w:bCs/>
          <w:sz w:val="24"/>
          <w:szCs w:val="24"/>
        </w:rPr>
        <w:t>Des structures d’accueil à la petite enfance seront mises en place, le rôle du père qui sera valorisé, l’éducation a un rôle à jouer dans la parité domestique,</w:t>
      </w:r>
    </w:p>
    <w:p w:rsidR="006C1AB7" w:rsidRDefault="006C1AB7">
      <w:pPr>
        <w:rPr>
          <w:b/>
          <w:bCs/>
          <w:sz w:val="24"/>
          <w:szCs w:val="24"/>
        </w:rPr>
      </w:pPr>
      <w:r>
        <w:rPr>
          <w:b/>
          <w:bCs/>
          <w:sz w:val="24"/>
          <w:szCs w:val="24"/>
        </w:rPr>
        <w:t>Egalite politique</w:t>
      </w:r>
    </w:p>
    <w:p w:rsidR="006C1AB7" w:rsidRDefault="006C1AB7">
      <w:pPr>
        <w:rPr>
          <w:b/>
          <w:bCs/>
          <w:sz w:val="24"/>
          <w:szCs w:val="24"/>
        </w:rPr>
      </w:pPr>
      <w:r>
        <w:rPr>
          <w:b/>
          <w:bCs/>
          <w:sz w:val="24"/>
          <w:szCs w:val="24"/>
        </w:rPr>
        <w:t>La parité doit permettre à la femme de ne plus être cantonnée en marge mais d’en faire le cœur du combat politique et syndical</w:t>
      </w:r>
    </w:p>
    <w:p w:rsidR="006C1AB7" w:rsidRDefault="006C1AB7">
      <w:pPr>
        <w:rPr>
          <w:b/>
          <w:bCs/>
          <w:sz w:val="24"/>
          <w:szCs w:val="24"/>
        </w:rPr>
      </w:pPr>
      <w:r>
        <w:rPr>
          <w:b/>
          <w:bCs/>
          <w:sz w:val="24"/>
          <w:szCs w:val="24"/>
        </w:rPr>
        <w:t>Il nous faut la parité syndicale et politique,</w:t>
      </w:r>
    </w:p>
    <w:p w:rsidR="006C1AB7" w:rsidRDefault="006C1AB7">
      <w:pPr>
        <w:rPr>
          <w:b/>
          <w:bCs/>
          <w:sz w:val="24"/>
          <w:szCs w:val="24"/>
        </w:rPr>
      </w:pPr>
      <w:r>
        <w:rPr>
          <w:b/>
          <w:bCs/>
          <w:sz w:val="24"/>
          <w:szCs w:val="24"/>
        </w:rPr>
        <w:t>Les violences</w:t>
      </w:r>
    </w:p>
    <w:p w:rsidR="006C1AB7" w:rsidRDefault="006C1AB7">
      <w:pPr>
        <w:rPr>
          <w:b/>
          <w:bCs/>
          <w:sz w:val="24"/>
          <w:szCs w:val="24"/>
        </w:rPr>
      </w:pPr>
      <w:r>
        <w:rPr>
          <w:b/>
          <w:bCs/>
          <w:sz w:val="24"/>
          <w:szCs w:val="24"/>
        </w:rPr>
        <w:t xml:space="preserve">La misère est source de violence </w:t>
      </w:r>
    </w:p>
    <w:p w:rsidR="006C1AB7" w:rsidRDefault="006C1AB7">
      <w:pPr>
        <w:rPr>
          <w:b/>
          <w:bCs/>
          <w:sz w:val="24"/>
          <w:szCs w:val="24"/>
        </w:rPr>
      </w:pPr>
      <w:r>
        <w:rPr>
          <w:b/>
          <w:bCs/>
          <w:sz w:val="24"/>
          <w:szCs w:val="24"/>
        </w:rPr>
        <w:t xml:space="preserve">«　Quand il n’y a rien à manger il y Ade la violence «　</w:t>
      </w:r>
    </w:p>
    <w:p w:rsidR="006C1AB7" w:rsidRDefault="006C1AB7">
      <w:pPr>
        <w:rPr>
          <w:b/>
          <w:bCs/>
          <w:sz w:val="24"/>
          <w:szCs w:val="24"/>
        </w:rPr>
      </w:pPr>
      <w:r>
        <w:rPr>
          <w:b/>
          <w:bCs/>
          <w:sz w:val="24"/>
          <w:szCs w:val="24"/>
        </w:rPr>
        <w:t xml:space="preserve">«　Les femme s qui souffrent n’iront pas voter «　</w:t>
      </w:r>
    </w:p>
    <w:p w:rsidR="006C1AB7" w:rsidRDefault="006C1AB7">
      <w:pPr>
        <w:rPr>
          <w:sz w:val="24"/>
          <w:szCs w:val="24"/>
        </w:rPr>
      </w:pPr>
      <w:r>
        <w:rPr>
          <w:sz w:val="24"/>
          <w:szCs w:val="24"/>
        </w:rPr>
        <w:t>Il ya la violence des femmes sans papiers</w:t>
      </w:r>
    </w:p>
    <w:p w:rsidR="006C1AB7" w:rsidRDefault="006C1AB7">
      <w:pPr>
        <w:rPr>
          <w:sz w:val="24"/>
          <w:szCs w:val="24"/>
        </w:rPr>
      </w:pPr>
      <w:r>
        <w:rPr>
          <w:sz w:val="24"/>
          <w:szCs w:val="24"/>
        </w:rPr>
        <w:t>La violences coutumière</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b/>
          <w:bCs/>
          <w:sz w:val="36"/>
          <w:szCs w:val="36"/>
        </w:rPr>
      </w:pPr>
      <w:r>
        <w:rPr>
          <w:b/>
          <w:bCs/>
          <w:sz w:val="36"/>
          <w:szCs w:val="36"/>
        </w:rPr>
        <w:t>Harcèlement sexuel et tentatives de viol</w:t>
      </w:r>
    </w:p>
    <w:p w:rsidR="006C1AB7" w:rsidRDefault="006C1AB7">
      <w:r>
        <w:rPr>
          <w:b/>
          <w:bCs/>
          <w:sz w:val="36"/>
          <w:szCs w:val="36"/>
        </w:rPr>
        <w:pict>
          <v:shape id="_x0000_i1042" type="#_x0000_t75" style="width:159.75pt;height:94.5pt">
            <v:imagedata r:id="rId25" o:title=""/>
          </v:shape>
        </w:pict>
      </w:r>
      <w:r>
        <w:rPr>
          <w:b/>
          <w:bCs/>
          <w:sz w:val="36"/>
          <w:szCs w:val="36"/>
        </w:rPr>
        <w:br/>
      </w:r>
      <w:r>
        <w:t>Le journal marie claire s’interroge :</w:t>
      </w:r>
      <w:r>
        <w:br/>
        <w:t xml:space="preserve">Agressions sexuelles et tentatives de viol : comment les distinguer ? </w:t>
      </w:r>
    </w:p>
    <w:p w:rsidR="006C1AB7" w:rsidRDefault="006C1AB7">
      <w:r>
        <w:pict>
          <v:shape id="_x0000_i1043" type="#_x0000_t75" style="width:237.75pt;height:178.5pt">
            <v:imagedata r:id="rId26" o:title=""/>
          </v:shape>
        </w:pict>
      </w:r>
    </w:p>
    <w:p w:rsidR="006C1AB7" w:rsidRDefault="006C1AB7">
      <w:r>
        <w:t>Selon le journal Marie claire « l Agression sexuelle, le harcèlement, la tentative de viol : des mots martelés par les médias français pour parler des affaires juridiques actuelles. Il est temps de faire le point sur la réelle définition et la distinction entre ces termes juridiques. »</w:t>
      </w:r>
    </w:p>
    <w:p w:rsidR="006C1AB7" w:rsidRDefault="006C1AB7">
      <w:r>
        <w:t>« Le Harcèlement sexuel serait un fléau qui touche souvent les employés Le harcèlement sexuel se définit par une situation dans laquelle est soumise une personne à des propos ou pratiques visant à réduire l’identité sexuelle de la victime. Le plus souvent commis dans l’entreprise entre un employé et son supérieur, le harcèlement sexuel constitue un délit. »</w:t>
      </w:r>
    </w:p>
    <w:p w:rsidR="006C1AB7" w:rsidRDefault="006C1AB7">
      <w:r>
        <w:t>C’est ainsi que George Tron est actuellement poursuivi pour harcèlement sexuel par deux de ses ex-employées municipales de Draveil. Le maire UMP va répondre par une plainte en dénonciation calomnieuse.</w:t>
      </w:r>
    </w:p>
    <w:p w:rsidR="006C1AB7" w:rsidRDefault="006C1AB7">
      <w:r>
        <w:t>« ”Une agression sexuelle selon le journal marie claire désigne tout acte de nature sexuelle non consenti, de manière physique ou psychologique. L’agression est commise avec violence, contrainte ou surprise mais sans pénétration, de quelque manière qu’il soit. Une agression sexuelle constitue un délit, et non un crime comme le viol ou la tentative de viol. Elle est sévèrement punie par la loi française, qui prévoit 5 ans d’emprisonnement et 70.000 € d’amende.</w:t>
      </w:r>
    </w:p>
    <w:p w:rsidR="006C1AB7" w:rsidRDefault="006C1AB7">
      <w:r>
        <w:t>Il existe cependant une série de circonstances aggravantes qui peuvent entraîner jusqu’à 7 ans d’emprisonnement et 100.000 € d’amende : parenté avec l’agresseur, menace d’une arme, groupe d’auteurs ou complices commettant l’agression sexuelle, blessures issues de l’attaque… »</w:t>
      </w:r>
    </w:p>
    <w:p w:rsidR="006C1AB7" w:rsidRDefault="006C1AB7">
      <w:r>
        <w:t>Sachant que la lutte contre le harcèlement remet en cause un ordre social sexuel luttons contre ce fléau y compris au sein de la CGT qui En Décembre 1989 en annonçant l’arrêt de la parution d’Antoinette a mis pris fin : dans l’atmosphère confinée des instances de la CGT à un vent frais de liberté, de contestation et de féminisme. […]</w:t>
      </w:r>
    </w:p>
    <w:p w:rsidR="006C1AB7" w:rsidRDefault="006C1AB7">
      <w:r>
        <w:t>Concernant le Harcèlement sexuel et moral</w:t>
      </w:r>
    </w:p>
    <w:p w:rsidR="006C1AB7" w:rsidRDefault="006C1AB7">
      <w:r>
        <w:t>Le journal libération s’interrogeait le dimanche 12 juin 2011 :</w:t>
      </w:r>
      <w:r>
        <w:br/>
        <w:t>Pourquoi la France ferme les yeux sur le harcèlement sexuel</w:t>
      </w:r>
      <w:r>
        <w:br/>
        <w:t>Selon le journal</w:t>
      </w:r>
      <w:r>
        <w:br/>
        <w:t>Il y a encore beaucoup à faire dans les entreprises, les associations , les syndicats ,les partis politiques,</w:t>
      </w:r>
      <w:r>
        <w:br/>
        <w:t>Toutes les structures de la société sont concernées , on la vu récemment.</w:t>
      </w:r>
      <w:r>
        <w:br/>
        <w:t>Le journal Libération rappelle que le consentement est braisé quand il s’agit d’un homme de la hiérarchie ou d’une personne d’influence ou d’un puissant.</w:t>
      </w:r>
      <w:r>
        <w:br/>
        <w:t>EN Europe la France est à la traine en ce qui concerne le harcèlement sexuel, elle fait figure d’exception en matière de lutte contre cette forme de harcèlement ;</w:t>
      </w:r>
      <w:r>
        <w:br/>
        <w:t>Dans l’entreprise ou ailleurs , le plus insupportable ce sont les collègues qui couvrent ou ne dénoncent pas ainsi que l’ensemble de la hiérarchie. Car la lutte contre le harcèlement remet en cause un ordre social sexuel.</w:t>
      </w:r>
    </w:p>
    <w:p w:rsidR="006C1AB7" w:rsidRDefault="006C1AB7">
      <w:r>
        <w:t xml:space="preserve">　</w:t>
      </w:r>
    </w:p>
    <w:p w:rsidR="006C1AB7" w:rsidRDefault="006C1AB7">
      <w:r>
        <w:t xml:space="preserve">　</w:t>
      </w:r>
    </w:p>
    <w:p w:rsidR="006C1AB7" w:rsidRDefault="006C1AB7">
      <w:r>
        <w:t xml:space="preserve">　</w:t>
      </w:r>
    </w:p>
    <w:p w:rsidR="006C1AB7" w:rsidRDefault="006C1AB7">
      <w:pPr>
        <w:rPr>
          <w:sz w:val="24"/>
          <w:szCs w:val="24"/>
        </w:rPr>
      </w:pPr>
      <w:r>
        <w:t>Faut il situer sur un même plan le racisme, le sexisme ,et homophobie sachant que le racisme c’est discriminer pour différencier et hiérarchiser afin d’affirmer la supériorité : la supériorité de la race blanque par exemple C’est la même logique qui s’applique pour le sexisme et l’homophobie qui consistent à affirmer la supériorité masculine ,la supériorité hétérosexuelle. Cet ordre sexuel qu’est le sexisme implique non seulement la subordination du féminin au masculin mais également le hiérarchisation des sexualités fondées sur la suprématie de l’hétérosexualité.</w:t>
      </w:r>
      <w:r>
        <w:br/>
        <w:t>La société est organisée en rapports de sexe ,de race, de rapports sociaux de sexe .</w:t>
      </w:r>
      <w:r>
        <w:br/>
        <w:t>Dans la domination patriarcale tous les domaines de la société sont touchés et de cette domination vont découler la division sociale et sexuelle du travail , les bas salaires, les filières féminisées, la faiblesse de la représentations féminine ,la violence comme le Harcèlement moral et le harcèlement sexuel .</w:t>
      </w:r>
      <w:r>
        <w:br/>
        <w:t>Déjà le parlement européen avait indiqué que les victimes du harcèlement moral étaient plus particulièrement les femmes seules avec des enfants , les femmes seules , les jeunes et les homosexuelles.</w:t>
      </w:r>
      <w:r>
        <w:br/>
        <w:t>Rappelons qu’en 2009 L’association contre les violence faites aux femmes au travail avait envoyé une lettre aux partis à propos des élus mis en cause pour violences sexuels</w:t>
      </w:r>
      <w:r>
        <w:br/>
        <w:t>Et jamais exclus</w:t>
      </w:r>
      <w:r>
        <w:br/>
        <w:t>aucune réponse</w:t>
      </w:r>
      <w:r>
        <w:br/>
        <w:t>On savait déjà par le journal humanité du jeudi 24 février 2011 par Elisabeth Grelot, psychologue que la France avait été classé en tête dans ce triste classement européen ;sur le harcèlement moral la France est donc le pays qui a le taux de harcèlement le plus élevé.</w:t>
      </w:r>
      <w:r>
        <w:br/>
        <w:t>Tous les secteurs sont concernés y compris celui de l’associatif et du syndicat car s’ils ne sont pas liés à la productivité ils restent néanmoins liés au narcissisme pathologique et au pouvoir qu’une personne pense exercer sur une autre.</w:t>
      </w:r>
      <w:r>
        <w:br/>
        <w:t>« sous couvert de bonne cause on demande tout et n’importe quoi au employés » citation du journal humanité</w:t>
      </w:r>
      <w:r>
        <w:br/>
        <w:t>Il est plus que temps d’agir sur le harcèlement moral et sexuel</w:t>
      </w:r>
      <w:r>
        <w:br/>
        <w:t>De faire appliquer les textes qui l’interdissent ,d’agir sur la prévention, la santé au travail . ;</w:t>
      </w:r>
      <w:r>
        <w:br/>
        <w:t>Pour faire cesser cette souffrance au travail et dans la société.</w:t>
      </w:r>
      <w:r>
        <w:br/>
        <w:t>Qui touche dans nos sociétés les femmes au travail mais pas seulement</w:t>
      </w:r>
      <w:r>
        <w:br/>
        <w:t>REMETTONS EN CAUSE CET ORDRE SOCIAL SEXUEL</w:t>
      </w:r>
      <w:r>
        <w:br/>
      </w:r>
      <w:hyperlink r:id="rId27" w:history="1">
        <w:r>
          <w:rPr>
            <w:b/>
            <w:bCs/>
            <w:color w:val="0000FF"/>
            <w:sz w:val="36"/>
            <w:szCs w:val="36"/>
            <w:u w:val="single"/>
          </w:rPr>
          <w:t>Et la travailleuse?</w:t>
        </w:r>
      </w:hyperlink>
    </w:p>
    <w:p w:rsidR="006C1AB7" w:rsidRDefault="006C1AB7">
      <w:pPr>
        <w:rPr>
          <w:b/>
          <w:bCs/>
          <w:sz w:val="36"/>
          <w:szCs w:val="36"/>
        </w:rPr>
      </w:pPr>
      <w:r>
        <w:rPr>
          <w:b/>
          <w:bCs/>
          <w:sz w:val="36"/>
          <w:szCs w:val="36"/>
        </w:rPr>
        <w:pict>
          <v:shape id="_x0000_i1044" type="#_x0000_t75" style="width:206.25pt;height:114.75pt">
            <v:imagedata r:id="rId28" o:title=""/>
          </v:shape>
        </w:pict>
      </w:r>
    </w:p>
    <w:p w:rsidR="006C1AB7" w:rsidRDefault="006C1AB7">
      <w:pPr>
        <w:rPr>
          <w:sz w:val="24"/>
          <w:szCs w:val="24"/>
        </w:rPr>
      </w:pPr>
      <w:r>
        <w:rPr>
          <w:sz w:val="24"/>
          <w:szCs w:val="24"/>
        </w:rPr>
        <w:t>Et la travailleuse?</w:t>
      </w:r>
    </w:p>
    <w:p w:rsidR="006C1AB7" w:rsidRDefault="006C1AB7">
      <w:pPr>
        <w:rPr>
          <w:sz w:val="24"/>
          <w:szCs w:val="24"/>
        </w:rPr>
      </w:pPr>
      <w:r>
        <w:rPr>
          <w:sz w:val="24"/>
          <w:szCs w:val="24"/>
        </w:rPr>
        <w:pict>
          <v:shape id="_x0000_i1045" type="#_x0000_t75" style="width:169.5pt;height:90pt">
            <v:imagedata r:id="rId29" o:title=""/>
          </v:shape>
        </w:pict>
      </w:r>
    </w:p>
    <w:p w:rsidR="006C1AB7" w:rsidRDefault="006C1AB7">
      <w:pPr>
        <w:rPr>
          <w:sz w:val="24"/>
          <w:szCs w:val="24"/>
        </w:rPr>
      </w:pPr>
      <w:r>
        <w:rPr>
          <w:sz w:val="24"/>
          <w:szCs w:val="24"/>
        </w:rPr>
        <w:t>L’émancipation ce n’est pas pour le prolétariat des deux sexes , ni pour les femmes un combat seulement économique, Comme l’ont fait croire les partisantes du stalinisme.</w:t>
      </w:r>
    </w:p>
    <w:p w:rsidR="006C1AB7" w:rsidRDefault="006C1AB7">
      <w:pPr>
        <w:rPr>
          <w:rFonts w:ascii="TimesNewRomanPSMT" w:eastAsia="Times New Roman" w:hAnsi="TimesNewRomanPSMT" w:cs="TimesNewRomanPSMT"/>
          <w:sz w:val="24"/>
          <w:szCs w:val="24"/>
        </w:rPr>
      </w:pPr>
      <w:r>
        <w:rPr>
          <w:sz w:val="24"/>
          <w:szCs w:val="24"/>
        </w:rPr>
        <w:t>Le</w:t>
      </w:r>
      <w:r>
        <w:rPr>
          <w:rFonts w:ascii="TimesNewRomanPSMT" w:eastAsia="Times New Roman" w:hAnsi="TimesNewRomanPSMT" w:cs="TimesNewRomanPSMT"/>
          <w:sz w:val="24"/>
          <w:szCs w:val="24"/>
        </w:rPr>
        <w:t xml:space="preserve"> sexisme est plutôt rattaché à la sphère privée, mais est aussi identifié dans la sphère professionnelle, et aussi dans l’activité militante,</w:t>
      </w:r>
    </w:p>
    <w:p w:rsidR="006C1AB7" w:rsidRDefault="006C1AB7">
      <w:r>
        <w:t>,</w:t>
      </w:r>
    </w:p>
    <w:p w:rsidR="006C1AB7" w:rsidRDefault="006C1AB7">
      <w:pPr>
        <w:rPr>
          <w:sz w:val="24"/>
          <w:szCs w:val="24"/>
        </w:rPr>
      </w:pPr>
      <w:r>
        <w:rPr>
          <w:sz w:val="24"/>
          <w:szCs w:val="24"/>
        </w:rPr>
        <w:fldChar w:fldCharType="begin"/>
      </w:r>
      <w:r>
        <w:rPr>
          <w:sz w:val="24"/>
          <w:szCs w:val="24"/>
        </w:rPr>
        <w:instrText xml:space="preserve"> HYPERLINK "http://martinelozano.unblog.fr/2011/10/10/421/"</w:instrText>
      </w:r>
      <w:r>
        <w:rPr>
          <w:sz w:val="24"/>
          <w:szCs w:val="24"/>
        </w:rPr>
        <w:fldChar w:fldCharType="separate"/>
      </w:r>
    </w:p>
    <w:p w:rsidR="006C1AB7" w:rsidRDefault="006C1AB7">
      <w:pPr>
        <w:rPr>
          <w:sz w:val="24"/>
          <w:szCs w:val="24"/>
        </w:rPr>
      </w:pPr>
      <w:r>
        <w:rPr>
          <w:sz w:val="24"/>
          <w:szCs w:val="24"/>
        </w:rPr>
        <w:fldChar w:fldCharType="end"/>
      </w:r>
      <w:hyperlink r:id="rId30" w:history="1">
        <w:r>
          <w:rPr>
            <w:b/>
            <w:bCs/>
            <w:color w:val="0000FF"/>
            <w:sz w:val="36"/>
            <w:szCs w:val="36"/>
            <w:u w:val="single"/>
          </w:rPr>
          <w:t>Sport et femmes de chambre</w:t>
        </w:r>
      </w:hyperlink>
    </w:p>
    <w:p w:rsidR="006C1AB7" w:rsidRDefault="006C1AB7">
      <w:pPr>
        <w:rPr>
          <w:sz w:val="24"/>
          <w:szCs w:val="24"/>
        </w:rPr>
      </w:pPr>
      <w:r>
        <w:rPr>
          <w:sz w:val="24"/>
          <w:szCs w:val="24"/>
        </w:rPr>
        <w:t>les propos tenus le 3 octobre 2011 sur RMC pendant l'émission sportive animée par Vincent Moscato légitiment ils le harcèlement sexuel?</w:t>
      </w:r>
    </w:p>
    <w:p w:rsidR="006C1AB7" w:rsidRDefault="006C1AB7">
      <w:pPr>
        <w:rPr>
          <w:sz w:val="24"/>
          <w:szCs w:val="24"/>
        </w:rPr>
      </w:pPr>
      <w:r>
        <w:rPr>
          <w:sz w:val="24"/>
          <w:szCs w:val="24"/>
        </w:rPr>
        <w:t>On y a commenté le harcèlement sexuel présumé d’une l femme de ménage d'un hôtel de la part de joueurs de l'équipe anglaise de rugby.</w:t>
      </w:r>
    </w:p>
    <w:p w:rsidR="006C1AB7" w:rsidRDefault="006C1AB7">
      <w:pPr>
        <w:rPr>
          <w:sz w:val="24"/>
          <w:szCs w:val="24"/>
        </w:rPr>
      </w:pPr>
      <w:r>
        <w:rPr>
          <w:sz w:val="24"/>
          <w:szCs w:val="24"/>
        </w:rPr>
        <w:t>On y entend ’ comme réponse :</w:t>
      </w:r>
    </w:p>
    <w:p w:rsidR="006C1AB7" w:rsidRDefault="006C1AB7">
      <w:pPr>
        <w:rPr>
          <w:sz w:val="24"/>
          <w:szCs w:val="24"/>
        </w:rPr>
      </w:pPr>
      <w:r>
        <w:rPr>
          <w:sz w:val="24"/>
          <w:szCs w:val="24"/>
        </w:rPr>
        <w:t>« la vie de groupe c'est d'aller sortir le chichi à la femme de ménage », « Tout le monde l'a fait » et surtout « c'est peut-être ça qui manque à l'équipe de France »</w:t>
      </w:r>
    </w:p>
    <w:p w:rsidR="006C1AB7" w:rsidRDefault="006C1AB7">
      <w:pPr>
        <w:rPr>
          <w:sz w:val="24"/>
          <w:szCs w:val="24"/>
        </w:rPr>
      </w:pPr>
      <w:r>
        <w:rPr>
          <w:sz w:val="24"/>
          <w:szCs w:val="24"/>
        </w:rPr>
        <w:t>Alors la femme après le repos du guerrier la femme servirait tout simplement à permette à une équipe de se mettre en condition , autrefois, en l'absence de bars, de stades et de télévision, l'homme allait guerroyer , c’était un noble guerrier qui retrouvait le repos bien mérité dans les bras de sa bien aimé,</w:t>
      </w:r>
    </w:p>
    <w:p w:rsidR="006C1AB7" w:rsidRDefault="006C1AB7">
      <w:pPr>
        <w:rPr>
          <w:sz w:val="24"/>
          <w:szCs w:val="24"/>
        </w:rPr>
      </w:pPr>
      <w:r>
        <w:rPr>
          <w:sz w:val="24"/>
          <w:szCs w:val="24"/>
        </w:rPr>
        <w:t>Aujourd’hui encore la la femme est considérée comme un être inférieur qui s'occupe des travaux domestiques et à assouvir les besoins de son mari,</w:t>
      </w:r>
      <w:r>
        <w:rPr>
          <w:sz w:val="24"/>
          <w:szCs w:val="24"/>
        </w:rPr>
        <w:br/>
        <w:t>« L'homme doit être élevé pour la guerre et la femme pour le délassement du guerrier »</w:t>
      </w:r>
    </w:p>
    <w:p w:rsidR="006C1AB7" w:rsidRDefault="006C1AB7">
      <w:pPr>
        <w:rPr>
          <w:sz w:val="24"/>
          <w:szCs w:val="24"/>
        </w:rPr>
      </w:pPr>
      <w:r>
        <w:rPr>
          <w:sz w:val="24"/>
          <w:szCs w:val="24"/>
        </w:rPr>
        <w:t>Rappelons cependant que l'association Acrimed, qui a publié un article sur le sujet, a fait l'objet de la part de la fréquence de la radio concernée d’une plainte en diffamation.</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w:t>
      </w:r>
      <w:r>
        <w:rPr>
          <w:b/>
          <w:bCs/>
          <w:sz w:val="36"/>
          <w:szCs w:val="36"/>
        </w:rPr>
        <w:t>ne touchez pas au genre</w:t>
      </w:r>
      <w:r>
        <w:rPr>
          <w:sz w:val="24"/>
          <w:szCs w:val="24"/>
        </w:rPr>
        <w:t xml:space="preserve"> </w:t>
      </w:r>
    </w:p>
    <w:p w:rsidR="006C1AB7" w:rsidRDefault="006C1AB7">
      <w:pPr>
        <w:rPr>
          <w:sz w:val="24"/>
          <w:szCs w:val="24"/>
        </w:rPr>
      </w:pPr>
      <w:r>
        <w:rPr>
          <w:sz w:val="24"/>
          <w:szCs w:val="24"/>
        </w:rPr>
        <w:pict>
          <v:shape id="_x0000_i1046" type="#_x0000_t75" style="width:201.75pt;height:164.25pt">
            <v:imagedata r:id="rId31" o:title=""/>
          </v:shape>
        </w:pict>
      </w:r>
      <w:r>
        <w:rPr>
          <w:sz w:val="24"/>
          <w:szCs w:val="24"/>
        </w:rPr>
        <w:br/>
        <w:t xml:space="preserve">Vous allez marquer dans le marbre et faire en sorte que l’on contribue nous « femmes » à travailler gratuitement dans la famille tout en étant sous payé sur le marché du travail </w:t>
      </w:r>
      <w:r>
        <w:rPr>
          <w:sz w:val="24"/>
          <w:szCs w:val="24"/>
        </w:rPr>
        <w:br/>
        <w:t xml:space="preserve">Sans penser que le sexisme va encore progresser dans la sociétés les hommes connaissent une exploitation capitaliste, pour les femmes cette exploitation est renforcée par la société patriarcale. </w:t>
      </w:r>
    </w:p>
    <w:p w:rsidR="006C1AB7" w:rsidRDefault="006C1AB7">
      <w:pPr>
        <w:rPr>
          <w:sz w:val="24"/>
          <w:szCs w:val="24"/>
        </w:rPr>
      </w:pPr>
      <w:r>
        <w:rPr>
          <w:sz w:val="24"/>
          <w:szCs w:val="24"/>
        </w:rPr>
        <w:t>saluons au passage le courage des militantes CGT qui firent le journal Antoinette dénonçant le sexisme , magazine féminin de la CGT, en 1955 et qui disparaît en 1989.car après une période d’ouverture, la CGT se claquemure, ferme son journal Antoinette, symbole entre autres du combat féministe. .que sont elles devenues :le sexisme a gagné, sachant que déjà Lors d’un congrès en 1898, un dirigeant CGT note que « la femme étant un être faible, non destiné à vivre dans les ateliers et les magasins, il est inhumain d’exiger d’elle (…) de rester debout ». Ou encore « le travail de la femme est anti-social… la place de la femme est au foyer ». Combien y a-t-il de femmes parmi les délégués syndicaux, ?la question est toujours posée aujourd’hui Les syndicats,’ont ils la fibre féministe car .pour lutter réellement contre les pratiques sexistes : harcèlement sexuel et moral de toute sorte , le féminisme et syndicalisme doivent se conjuguer et regarder dans la même direction , on part de loin et ce vieux démon est toujours présent , Tous les syndicats sont confrontés aux mêmes difficultés, malgré des histoires et des pratiques fort différentes. combien de temps faudra t il encore attendre pour que féminisme et syndicalisme puissent se conjuguer ensemble ;</w:t>
      </w:r>
    </w:p>
    <w:p w:rsidR="006C1AB7" w:rsidRDefault="006C1AB7">
      <w:pPr>
        <w:rPr>
          <w:sz w:val="24"/>
          <w:szCs w:val="24"/>
        </w:rPr>
      </w:pPr>
      <w:r>
        <w:rPr>
          <w:sz w:val="24"/>
          <w:szCs w:val="24"/>
        </w:rPr>
        <w:t>Car le genre Est-ce qu’on pourrait appeler le sexe social, c’est un aspect construit que l’on appelle le genre.</w:t>
      </w:r>
    </w:p>
    <w:p w:rsidR="006C1AB7" w:rsidRDefault="006C1AB7">
      <w:pPr>
        <w:rPr>
          <w:sz w:val="24"/>
          <w:szCs w:val="24"/>
        </w:rPr>
      </w:pPr>
      <w:r>
        <w:rPr>
          <w:sz w:val="24"/>
          <w:szCs w:val="24"/>
        </w:rPr>
        <w:t xml:space="preserve">Rappel des faits : </w:t>
      </w:r>
      <w:r>
        <w:rPr>
          <w:sz w:val="24"/>
          <w:szCs w:val="24"/>
        </w:rPr>
        <w:br/>
        <w:t>80 députés UMP, soutenus par Jean François Copé, viennent de lancer un appel pour supprimer des nouveaux programme du lycée et des manuels de SVT l’enseignement du thème « masculin/féminin », reprenant un appel d’associations familiales catholiques et de Christine Boutin. Ils prétendent que les nouveaux programmes ne reposent pas sur des faits « scientifiquement prouvés ». « extrait du communiqué NPA »sur le rappel des faits</w:t>
      </w:r>
    </w:p>
    <w:p w:rsidR="006C1AB7" w:rsidRDefault="006C1AB7">
      <w:pPr>
        <w:rPr>
          <w:sz w:val="24"/>
          <w:szCs w:val="24"/>
        </w:rPr>
      </w:pPr>
      <w:r>
        <w:rPr>
          <w:b/>
          <w:bCs/>
          <w:sz w:val="36"/>
          <w:szCs w:val="36"/>
        </w:rPr>
        <w:t xml:space="preserve">les syndicats n’ont toujours pas la fibre féministe </w:t>
      </w:r>
    </w:p>
    <w:p w:rsidR="006C1AB7" w:rsidRDefault="006C1AB7">
      <w:pPr>
        <w:rPr>
          <w:sz w:val="24"/>
          <w:szCs w:val="24"/>
        </w:rPr>
      </w:pPr>
      <w:r>
        <w:rPr>
          <w:sz w:val="24"/>
          <w:szCs w:val="24"/>
        </w:rPr>
        <w:t xml:space="preserve">le viol est odieux </w:t>
      </w:r>
      <w:r>
        <w:rPr>
          <w:sz w:val="24"/>
          <w:szCs w:val="24"/>
        </w:rPr>
        <w:br/>
        <w:t xml:space="preserve">le corps est sacré </w:t>
      </w:r>
      <w:r>
        <w:rPr>
          <w:sz w:val="24"/>
          <w:szCs w:val="24"/>
        </w:rPr>
        <w:br/>
        <w:t xml:space="preserve">odieux </w:t>
      </w:r>
      <w:hyperlink r:id="rId32" w:history="1">
        <w:r>
          <w:rPr>
            <w:color w:val="0000FF"/>
            <w:sz w:val="24"/>
            <w:szCs w:val="24"/>
            <w:u w:val="single"/>
          </w:rPr>
          <w:t>ce fait révélé par le journal "aujourd’hui" de ce jour</w:t>
        </w:r>
      </w:hyperlink>
      <w:r>
        <w:rPr>
          <w:sz w:val="24"/>
          <w:szCs w:val="24"/>
        </w:rPr>
        <w:t xml:space="preserve"> sur le fait qu’un responsable syndical aurait échangé des avancées de carrières contre des faveur : </w:t>
      </w:r>
      <w:r>
        <w:rPr>
          <w:sz w:val="24"/>
          <w:szCs w:val="24"/>
        </w:rPr>
        <w:br/>
        <w:t xml:space="preserve">odieux car un syndicat doit protéger le salarié , </w:t>
      </w:r>
      <w:r>
        <w:rPr>
          <w:sz w:val="24"/>
          <w:szCs w:val="24"/>
        </w:rPr>
        <w:br/>
        <w:t xml:space="preserve">odieux car le corps est sacré, </w:t>
      </w:r>
      <w:r>
        <w:rPr>
          <w:sz w:val="24"/>
          <w:szCs w:val="24"/>
        </w:rPr>
        <w:br/>
        <w:t xml:space="preserve">odieux car un syndicat n’a pas à accorder des avancées de carrières , </w:t>
      </w:r>
      <w:r>
        <w:rPr>
          <w:sz w:val="24"/>
          <w:szCs w:val="24"/>
        </w:rPr>
        <w:br/>
        <w:t xml:space="preserve">cela se passe à la RATP nous dit on, </w:t>
      </w:r>
      <w:r>
        <w:rPr>
          <w:sz w:val="24"/>
          <w:szCs w:val="24"/>
        </w:rPr>
        <w:br/>
        <w:t xml:space="preserve">c’est en effet Le juge Roger Le Loire qui vient d’être désigné pour mener l’enquête, "L’auteur dénonce le comportement de cadres syndicaux qui échangeraient leur soutien au déroulement de carrière d’agents - principalement des femmes - contre des faveurs sexuelles. Selon le site Yahoo </w:t>
      </w:r>
    </w:p>
    <w:p w:rsidR="006C1AB7" w:rsidRDefault="006C1AB7">
      <w:pPr>
        <w:rPr>
          <w:sz w:val="24"/>
          <w:szCs w:val="24"/>
        </w:rPr>
      </w:pPr>
      <w:r>
        <w:rPr>
          <w:sz w:val="24"/>
          <w:szCs w:val="24"/>
        </w:rPr>
        <w:t>déjà en 2000 Martine Bulard écrivait "les syndicat ont ils la fibre féministe"</w:t>
      </w:r>
    </w:p>
    <w:p w:rsidR="006C1AB7" w:rsidRDefault="006C1AB7">
      <w:pPr>
        <w:rPr>
          <w:sz w:val="24"/>
          <w:szCs w:val="24"/>
        </w:rPr>
      </w:pPr>
      <w:r>
        <w:rPr>
          <w:sz w:val="24"/>
          <w:szCs w:val="24"/>
        </w:rPr>
        <w:t>elle disait :"Combien y a-t-il de femmes parmi les délégués syndicaux, les délégués du personnel et autres élus au comité d’entreprise ? Nul ne peut le dire."" Ni le ministère de l’emploi, ni les autres organismes officiels, ni les syndicats.</w:t>
      </w:r>
    </w:p>
    <w:p w:rsidR="006C1AB7" w:rsidRDefault="006C1AB7">
      <w:pPr>
        <w:rPr>
          <w:sz w:val="24"/>
          <w:szCs w:val="24"/>
        </w:rPr>
      </w:pPr>
      <w:r>
        <w:rPr>
          <w:sz w:val="24"/>
          <w:szCs w:val="24"/>
        </w:rPr>
        <w:t>elle poursuit et cela se confirme "Pour réussir, les femmes dans ces syndicats ont dû se glisser dans le moule masculin d’intégration. Cette sorte de « déni de féminité », selon l’expression d’une militante, se répercute parfois sur leur façon de militer , elle en oublie la solidarité féministe ;</w:t>
      </w:r>
    </w:p>
    <w:p w:rsidR="006C1AB7" w:rsidRDefault="006C1AB7">
      <w:pPr>
        <w:rPr>
          <w:sz w:val="24"/>
          <w:szCs w:val="24"/>
        </w:rPr>
      </w:pPr>
      <w:r>
        <w:rPr>
          <w:b/>
          <w:bCs/>
          <w:sz w:val="36"/>
          <w:szCs w:val="36"/>
        </w:rPr>
        <w:t>La France en tête du harcèlement : triste classement européen</w:t>
      </w:r>
      <w:r>
        <w:rPr>
          <w:sz w:val="24"/>
          <w:szCs w:val="24"/>
        </w:rPr>
        <w:t xml:space="preserve"> </w:t>
      </w:r>
    </w:p>
    <w:p w:rsidR="006C1AB7" w:rsidRDefault="006C1AB7">
      <w:pPr>
        <w:rPr>
          <w:b/>
          <w:bCs/>
          <w:sz w:val="24"/>
          <w:szCs w:val="24"/>
        </w:rPr>
      </w:pPr>
      <w:r>
        <w:rPr>
          <w:sz w:val="24"/>
          <w:szCs w:val="24"/>
        </w:rPr>
        <w:pict>
          <v:shape id="_x0000_i1047" type="#_x0000_t75" style="width:221.25pt;height:239.25pt">
            <v:imagedata r:id="rId33" o:title=""/>
          </v:shape>
        </w:pict>
      </w:r>
      <w:r>
        <w:rPr>
          <w:sz w:val="24"/>
          <w:szCs w:val="24"/>
        </w:rPr>
        <w:br/>
      </w:r>
      <w:r>
        <w:rPr>
          <w:b/>
          <w:bCs/>
          <w:sz w:val="24"/>
          <w:szCs w:val="24"/>
        </w:rPr>
        <w:t>On apprend dans le journal humanité du jeudi 24 février 2011 par Elisabeth Grelot, psychologue, les mécanisme du harcèlement moral.</w:t>
      </w:r>
    </w:p>
    <w:p w:rsidR="006C1AB7" w:rsidRDefault="006C1AB7">
      <w:pPr>
        <w:rPr>
          <w:sz w:val="24"/>
          <w:szCs w:val="24"/>
        </w:rPr>
      </w:pPr>
      <w:r>
        <w:rPr>
          <w:sz w:val="24"/>
          <w:szCs w:val="24"/>
        </w:rPr>
        <w:t xml:space="preserve">La France est en tête dans ce triste classement européen ; la France est le pays qui a le taux de harcèlement le plus élevé. </w:t>
      </w:r>
      <w:r>
        <w:rPr>
          <w:sz w:val="24"/>
          <w:szCs w:val="24"/>
        </w:rPr>
        <w:br/>
        <w:t xml:space="preserve">Elle se classe dernière du classement pour la liberté de prendre des décisions dans son travail </w:t>
      </w:r>
      <w:r>
        <w:rPr>
          <w:sz w:val="24"/>
          <w:szCs w:val="24"/>
        </w:rPr>
        <w:br/>
        <w:t xml:space="preserve">Avant dernière dans la satisfaction dans son travail et se trouve à la 99 eme place sur 102 en ce qui concerne les relations de coopération entre employés et employeurs. </w:t>
      </w:r>
      <w:r>
        <w:rPr>
          <w:sz w:val="24"/>
          <w:szCs w:val="24"/>
        </w:rPr>
        <w:br/>
        <w:t xml:space="preserve">Souvent à la base se trouve un problème de management, un manque de dialogue social dans entreprises </w:t>
      </w:r>
      <w:r>
        <w:rPr>
          <w:sz w:val="24"/>
          <w:szCs w:val="24"/>
        </w:rPr>
        <w:br/>
        <w:t>Et un individualisme forcené qui pousse à la rivalité entre les salariés.</w:t>
      </w:r>
    </w:p>
    <w:p w:rsidR="006C1AB7" w:rsidRDefault="006C1AB7">
      <w:pPr>
        <w:rPr>
          <w:sz w:val="24"/>
          <w:szCs w:val="24"/>
        </w:rPr>
      </w:pPr>
      <w:r>
        <w:rPr>
          <w:sz w:val="24"/>
          <w:szCs w:val="24"/>
        </w:rPr>
        <w:t xml:space="preserve">Il existe quatre forme de harcèlement : </w:t>
      </w:r>
      <w:r>
        <w:rPr>
          <w:sz w:val="24"/>
          <w:szCs w:val="24"/>
        </w:rPr>
        <w:br/>
        <w:t xml:space="preserve">L’Organisationnel qui peut se caractériser par une pression constante pour pousser à la productivité et à la rentabilité. ; </w:t>
      </w:r>
      <w:r>
        <w:rPr>
          <w:sz w:val="24"/>
          <w:szCs w:val="24"/>
        </w:rPr>
        <w:br/>
        <w:t xml:space="preserve">Le harcèlement individuel qui serait plutôt considéré comme une perversion narcissique , </w:t>
      </w:r>
      <w:r>
        <w:rPr>
          <w:sz w:val="24"/>
          <w:szCs w:val="24"/>
        </w:rPr>
        <w:br/>
        <w:t xml:space="preserve">Le Groupal .où on voit tout un groupe harceler un individu différent comme par exemple le harcèlement Homophobe ou handiphobe. </w:t>
      </w:r>
      <w:r>
        <w:rPr>
          <w:sz w:val="24"/>
          <w:szCs w:val="24"/>
        </w:rPr>
        <w:br/>
        <w:t xml:space="preserve">Et enfin le Stratégique qui pousser les salariés à bout pour qu’ils démissionnent. </w:t>
      </w:r>
      <w:r>
        <w:rPr>
          <w:sz w:val="24"/>
          <w:szCs w:val="24"/>
        </w:rPr>
        <w:br/>
        <w:t xml:space="preserve">Ce genre de harcèlement a poussé des salariés au suicide Lors de restructuration. </w:t>
      </w:r>
      <w:r>
        <w:rPr>
          <w:sz w:val="24"/>
          <w:szCs w:val="24"/>
        </w:rPr>
        <w:br/>
        <w:t>Comme l’actualité l’a révélé.</w:t>
      </w:r>
    </w:p>
    <w:p w:rsidR="006C1AB7" w:rsidRDefault="006C1AB7">
      <w:pPr>
        <w:rPr>
          <w:sz w:val="24"/>
          <w:szCs w:val="24"/>
        </w:rPr>
      </w:pPr>
      <w:r>
        <w:rPr>
          <w:sz w:val="24"/>
          <w:szCs w:val="24"/>
        </w:rPr>
        <w:t xml:space="preserve">Les femmes sont plus touchées par le harcèlement que les hommes, </w:t>
      </w:r>
      <w:r>
        <w:rPr>
          <w:sz w:val="24"/>
          <w:szCs w:val="24"/>
        </w:rPr>
        <w:br/>
        <w:t xml:space="preserve">Du fait qu’elles occupent des places subalternes autant dans le privé que dans le public ; </w:t>
      </w:r>
      <w:r>
        <w:rPr>
          <w:sz w:val="24"/>
          <w:szCs w:val="24"/>
        </w:rPr>
        <w:br/>
        <w:t xml:space="preserve">Les jeunes sout aussi concernés alors qu’au départ ce phénomène touchait les salariés dit seniors </w:t>
      </w:r>
      <w:r>
        <w:rPr>
          <w:sz w:val="24"/>
          <w:szCs w:val="24"/>
        </w:rPr>
        <w:br/>
        <w:t xml:space="preserve">Tous les secteurs sont concernés y compris celui de l’associatif et du syndicat car s’ils ne sont pas liés à la productivité ils restent néanmoins liés au narcissisme pathologique et au pouvoir qu’une personne pense exercer sur une autre. </w:t>
      </w:r>
      <w:r>
        <w:rPr>
          <w:sz w:val="24"/>
          <w:szCs w:val="24"/>
        </w:rPr>
        <w:br/>
        <w:t>« sous couvert de bonne cause on demande tout et n’importe quoi au employés » citation du journal humanité</w:t>
      </w:r>
    </w:p>
    <w:p w:rsidR="006C1AB7" w:rsidRDefault="006C1AB7">
      <w:pPr>
        <w:rPr>
          <w:sz w:val="24"/>
          <w:szCs w:val="24"/>
        </w:rPr>
      </w:pPr>
      <w:r>
        <w:rPr>
          <w:sz w:val="24"/>
          <w:szCs w:val="24"/>
        </w:rPr>
        <w:t xml:space="preserve">Il est plus que temps d’agir sur le harcèlement , </w:t>
      </w:r>
      <w:r>
        <w:rPr>
          <w:sz w:val="24"/>
          <w:szCs w:val="24"/>
        </w:rPr>
        <w:br/>
        <w:t xml:space="preserve">De faire appliquer les textes qui l’interdissent ,d’agir sur la prévention, la santé au travail ; </w:t>
      </w:r>
      <w:r>
        <w:rPr>
          <w:sz w:val="24"/>
          <w:szCs w:val="24"/>
        </w:rPr>
        <w:br/>
        <w:t xml:space="preserve">Pour faire cesser cette souffrance au travail ; </w:t>
      </w:r>
      <w:r>
        <w:rPr>
          <w:sz w:val="24"/>
          <w:szCs w:val="24"/>
        </w:rPr>
        <w:br/>
        <w:t xml:space="preserve">Qui touche dans nos sociétés : </w:t>
      </w:r>
      <w:r>
        <w:rPr>
          <w:sz w:val="24"/>
          <w:szCs w:val="24"/>
        </w:rPr>
        <w:br/>
        <w:t xml:space="preserve">Les femmes, les homme, les jeunes, les salariés séniors , les cadres, les employé ,les agents de maitrises les ouvriers, </w:t>
      </w:r>
      <w:r>
        <w:rPr>
          <w:sz w:val="24"/>
          <w:szCs w:val="24"/>
        </w:rPr>
        <w:br/>
        <w:t>Toutes les catégories.</w:t>
      </w:r>
    </w:p>
    <w:p w:rsidR="006C1AB7" w:rsidRDefault="006C1AB7">
      <w:pPr>
        <w:rPr>
          <w:sz w:val="24"/>
          <w:szCs w:val="24"/>
        </w:rPr>
      </w:pPr>
      <w:r>
        <w:rPr>
          <w:sz w:val="24"/>
          <w:szCs w:val="24"/>
        </w:rPr>
        <w:t xml:space="preserve">　</w:t>
      </w:r>
    </w:p>
    <w:p w:rsidR="006C1AB7" w:rsidRDefault="006C1AB7">
      <w:pPr>
        <w:jc w:val="both"/>
        <w:rPr>
          <w:sz w:val="24"/>
          <w:szCs w:val="24"/>
        </w:rPr>
      </w:pPr>
      <w:r>
        <w:rPr>
          <w:sz w:val="24"/>
          <w:szCs w:val="24"/>
        </w:rPr>
        <w:t xml:space="preserve">Etre femme n’est pas un brevet de féminisme </w:t>
      </w:r>
      <w:r>
        <w:rPr>
          <w:sz w:val="24"/>
          <w:szCs w:val="24"/>
        </w:rPr>
        <w:br/>
        <w:t xml:space="preserve">On le voit avec Boutin le Pen marine </w:t>
      </w:r>
      <w:r>
        <w:rPr>
          <w:sz w:val="24"/>
          <w:szCs w:val="24"/>
        </w:rPr>
        <w:br/>
        <w:t xml:space="preserve">Le féminisme est un choix de société, bâtir une autre société sans domination de sexe ,de classe, </w:t>
      </w:r>
      <w:r>
        <w:rPr>
          <w:sz w:val="24"/>
          <w:szCs w:val="24"/>
        </w:rPr>
        <w:br/>
        <w:t xml:space="preserve">De race, et de sexe </w:t>
      </w:r>
      <w:r>
        <w:rPr>
          <w:sz w:val="24"/>
          <w:szCs w:val="24"/>
        </w:rPr>
        <w:br/>
        <w:t xml:space="preserve">C’est repenser la société en terme d’égalité </w:t>
      </w:r>
      <w:r>
        <w:rPr>
          <w:sz w:val="24"/>
          <w:szCs w:val="24"/>
        </w:rPr>
        <w:br/>
        <w:t xml:space="preserve">Il y aussi des femmes qui ajoutent de l’autoritarisme pour revêtir un costume masculin </w:t>
      </w:r>
      <w:r>
        <w:rPr>
          <w:sz w:val="24"/>
          <w:szCs w:val="24"/>
        </w:rPr>
        <w:br/>
        <w:t>Ce n’est pas de l’émancipation c’est de la régression</w:t>
      </w:r>
    </w:p>
    <w:p w:rsidR="006C1AB7" w:rsidRDefault="006C1AB7">
      <w:pPr>
        <w:rPr>
          <w:sz w:val="24"/>
          <w:szCs w:val="24"/>
        </w:rPr>
      </w:pPr>
      <w:r>
        <w:rPr>
          <w:sz w:val="24"/>
          <w:szCs w:val="24"/>
        </w:rPr>
        <w:t>Pour une loi cadre en faveur de l’égalité salariale</w:t>
      </w:r>
    </w:p>
    <w:p w:rsidR="006C1AB7" w:rsidRDefault="006C1AB7">
      <w:pPr>
        <w:rPr>
          <w:sz w:val="24"/>
          <w:szCs w:val="24"/>
        </w:rPr>
      </w:pPr>
      <w:r>
        <w:rPr>
          <w:sz w:val="24"/>
          <w:szCs w:val="24"/>
        </w:rPr>
        <w:t>Pour une loi cadre contre les violences envers les femmes</w:t>
      </w:r>
    </w:p>
    <w:p w:rsidR="006C1AB7" w:rsidRDefault="006C1AB7">
      <w:pPr>
        <w:rPr>
          <w:sz w:val="24"/>
          <w:szCs w:val="24"/>
        </w:rPr>
      </w:pPr>
      <w:r>
        <w:rPr>
          <w:sz w:val="24"/>
          <w:szCs w:val="24"/>
        </w:rPr>
        <w:t>Pour une loi cadre en faveur de la parité syndicale et politique dans tous les secteurs</w:t>
      </w:r>
    </w:p>
    <w:p w:rsidR="006C1AB7" w:rsidRDefault="006C1AB7">
      <w:pPr>
        <w:rPr>
          <w:sz w:val="24"/>
          <w:szCs w:val="24"/>
        </w:rPr>
      </w:pPr>
      <w:r>
        <w:rPr>
          <w:sz w:val="24"/>
          <w:szCs w:val="24"/>
        </w:rPr>
        <w:t>Pour éviter les abus de toutes sortes</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br/>
      </w:r>
    </w:p>
    <w:p w:rsidR="006C1AB7" w:rsidRDefault="006C1AB7">
      <w:r>
        <w:t>Ce que nous voulons :</w:t>
      </w:r>
    </w:p>
    <w:p w:rsidR="006C1AB7" w:rsidRDefault="006C1AB7">
      <w:r>
        <w:t>Sur l’égalité des salaires une loi cadre qui permettra de mesurer les inégalités à travers des bilans sociaux annuels publiés par les entreprises,</w:t>
      </w:r>
    </w:p>
    <w:p w:rsidR="006C1AB7" w:rsidRDefault="006C1AB7">
      <w:r>
        <w:t>Et de sanctionner celles qui ne respectent pas l’égalité des salaires,</w:t>
      </w:r>
    </w:p>
    <w:p w:rsidR="006C1AB7" w:rsidRDefault="006C1AB7">
      <w:r>
        <w:t>En supprimant les exonérations de charges ou des subventions.</w:t>
      </w:r>
    </w:p>
    <w:p w:rsidR="006C1AB7" w:rsidRDefault="006C1AB7">
      <w:r>
        <w:t>Le congé de maternité; on appliqua la l loi en sanctionnant financièrement les entreprises qui ne l’appliquent pas</w:t>
      </w:r>
    </w:p>
    <w:p w:rsidR="006C1AB7" w:rsidRDefault="006C1AB7">
      <w:r>
        <w:t>«　Il s’agit d’une discrimination envers la femme mais aussi l’enfant　»</w:t>
      </w:r>
    </w:p>
    <w:p w:rsidR="006C1AB7" w:rsidRDefault="006C1AB7">
      <w:r>
        <w:t xml:space="preserve">De même pour le congé parental </w:t>
      </w:r>
    </w:p>
    <w:p w:rsidR="006C1AB7" w:rsidRDefault="006C1AB7">
      <w:r>
        <w:t>Il sera élargi.</w:t>
      </w:r>
    </w:p>
    <w:p w:rsidR="006C1AB7" w:rsidRDefault="006C1AB7">
      <w:r>
        <w:t xml:space="preserve">　</w:t>
      </w:r>
    </w:p>
    <w:p w:rsidR="006C1AB7" w:rsidRDefault="006C1AB7">
      <w:r>
        <w:t>Le temps partiel ;</w:t>
      </w:r>
    </w:p>
    <w:p w:rsidR="006C1AB7" w:rsidRDefault="006C1AB7">
      <w:r>
        <w:t>Obligation d’un contrat à durée déterminé à temps plein pour les femmes qui le souhaitent,</w:t>
      </w:r>
    </w:p>
    <w:p w:rsidR="006C1AB7" w:rsidRDefault="006C1AB7">
      <w:r>
        <w:t xml:space="preserve">　</w:t>
      </w:r>
    </w:p>
    <w:p w:rsidR="006C1AB7" w:rsidRDefault="006C1AB7">
      <w:r>
        <w:t>Les retraites</w:t>
      </w:r>
    </w:p>
    <w:p w:rsidR="006C1AB7" w:rsidRDefault="006C1AB7">
      <w:r>
        <w:t>Il ya 42 % de différences entre les retraites des hommes et des femmes,</w:t>
      </w:r>
    </w:p>
    <w:p w:rsidR="006C1AB7" w:rsidRDefault="006C1AB7">
      <w:r>
        <w:t>Revoir la reforme des retraites</w:t>
      </w:r>
    </w:p>
    <w:p w:rsidR="006C1AB7" w:rsidRDefault="006C1AB7">
      <w:r>
        <w:t>Pour revenir à la retraite à 60 ans à taux plein,</w:t>
      </w:r>
    </w:p>
    <w:p w:rsidR="006C1AB7" w:rsidRDefault="006C1AB7">
      <w:r>
        <w:t>Et revenir à 40 ans d’annuités,</w:t>
      </w:r>
    </w:p>
    <w:p w:rsidR="006C1AB7" w:rsidRDefault="006C1AB7">
      <w:r>
        <w:t>40 ans c’est déjà assez</w:t>
      </w:r>
    </w:p>
    <w:p w:rsidR="006C1AB7" w:rsidRDefault="006C1AB7">
      <w:r>
        <w:t>Et suffisant</w:t>
      </w:r>
    </w:p>
    <w:p w:rsidR="006C1AB7" w:rsidRDefault="006C1AB7">
      <w:r>
        <w:t xml:space="preserve">　</w:t>
      </w:r>
    </w:p>
    <w:p w:rsidR="006C1AB7" w:rsidRDefault="006C1AB7">
      <w:r>
        <w:t xml:space="preserve">　</w:t>
      </w:r>
    </w:p>
    <w:p w:rsidR="006C1AB7" w:rsidRDefault="006C1AB7">
      <w:r>
        <w:t>La garde des enfant</w:t>
      </w:r>
    </w:p>
    <w:p w:rsidR="006C1AB7" w:rsidRDefault="006C1AB7">
      <w:r>
        <w:t>Un service public de la petite enfance sera mis en place</w:t>
      </w:r>
    </w:p>
    <w:p w:rsidR="006C1AB7" w:rsidRDefault="006C1AB7">
      <w:r>
        <w:t>Agir sur la pauvreté des familles monoparentale,</w:t>
      </w:r>
    </w:p>
    <w:p w:rsidR="006C1AB7" w:rsidRDefault="006C1AB7">
      <w:r>
        <w:t xml:space="preserve">　</w:t>
      </w:r>
    </w:p>
    <w:p w:rsidR="006C1AB7" w:rsidRDefault="006C1AB7">
      <w:r>
        <w:t>Les violence faites aux femmes :</w:t>
      </w:r>
    </w:p>
    <w:p w:rsidR="006C1AB7" w:rsidRDefault="006C1AB7">
      <w:r>
        <w:t xml:space="preserve">La loi du 9 juillet 2010 sur les violence faites aux femmes </w:t>
      </w:r>
    </w:p>
    <w:p w:rsidR="006C1AB7" w:rsidRDefault="006C1AB7">
      <w:r>
        <w:t>Il faut aller plus long que la loi</w:t>
      </w:r>
    </w:p>
    <w:p w:rsidR="006C1AB7" w:rsidRDefault="006C1AB7">
      <w:r>
        <w:t xml:space="preserve">En mettant en place des structures d accueil et </w:t>
      </w:r>
    </w:p>
    <w:p w:rsidR="006C1AB7" w:rsidRDefault="006C1AB7">
      <w:r>
        <w:t>Fournir du personne dans les commissariats,</w:t>
      </w:r>
    </w:p>
    <w:p w:rsidR="006C1AB7" w:rsidRDefault="006C1AB7">
      <w:r>
        <w:t>Instaurer La parité dans les syndicats et les partis politique et les associations ainsi que la</w:t>
      </w:r>
    </w:p>
    <w:p w:rsidR="006C1AB7" w:rsidRDefault="006C1AB7">
      <w:r>
        <w:t>Limite du cumul des mandats</w:t>
      </w:r>
    </w:p>
    <w:p w:rsidR="006C1AB7" w:rsidRDefault="006C1AB7">
      <w: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 xml:space="preserve">　</w:t>
      </w:r>
    </w:p>
    <w:p w:rsidR="006C1AB7" w:rsidRDefault="006C1AB7">
      <w:pPr>
        <w:rPr>
          <w:sz w:val="24"/>
          <w:szCs w:val="24"/>
        </w:rPr>
      </w:pPr>
      <w:r>
        <w:rPr>
          <w:sz w:val="24"/>
          <w:szCs w:val="24"/>
        </w:rPr>
        <w:t>Oui il y a du sexisme mais il y a aussi des femmes de pouvoir redoutables</w:t>
      </w:r>
    </w:p>
    <w:p w:rsidR="006C1AB7" w:rsidRDefault="006C1AB7">
      <w:pPr>
        <w:rPr>
          <w:sz w:val="24"/>
          <w:szCs w:val="24"/>
        </w:rPr>
      </w:pPr>
      <w:r>
        <w:rPr>
          <w:sz w:val="24"/>
          <w:szCs w:val="24"/>
        </w:rPr>
        <w:t>La violence n’est pas toujours le fait des hommes</w:t>
      </w:r>
    </w:p>
    <w:p w:rsidR="006C1AB7" w:rsidRDefault="006C1AB7">
      <w:pPr>
        <w:rPr>
          <w:sz w:val="24"/>
          <w:szCs w:val="24"/>
        </w:rPr>
      </w:pPr>
      <w:r>
        <w:rPr>
          <w:sz w:val="24"/>
          <w:szCs w:val="24"/>
        </w:rPr>
        <w:br/>
      </w:r>
    </w:p>
    <w:p w:rsidR="006C1AB7" w:rsidRDefault="006C1AB7">
      <w:pPr>
        <w:rPr>
          <w:i/>
          <w:iCs/>
          <w:sz w:val="24"/>
          <w:szCs w:val="24"/>
        </w:rPr>
      </w:pPr>
      <w:r>
        <w:rPr>
          <w:i/>
          <w:iCs/>
          <w:sz w:val="24"/>
          <w:szCs w:val="24"/>
        </w:rPr>
        <w:t>La réussite des processus révolutionnaires dans les pays arabes dépend des femmes ces femmes victimes comme les hommes de répressions policières décident de prendre ne main leur destin</w:t>
      </w:r>
    </w:p>
    <w:p w:rsidR="006C1AB7" w:rsidRDefault="006C1AB7">
      <w:pPr>
        <w:rPr>
          <w:sz w:val="24"/>
          <w:szCs w:val="24"/>
        </w:rPr>
      </w:pPr>
      <w:r>
        <w:rPr>
          <w:sz w:val="24"/>
          <w:szCs w:val="24"/>
        </w:rPr>
        <w:t>Des peuples longtemps soumis à des dictatures policières décident de s’émanciper. Pour aboutir ce processus 　doit libérer les femmes de l’oppression patriarcale</w:t>
      </w:r>
    </w:p>
    <w:p w:rsidR="006C1AB7" w:rsidRDefault="006C1AB7">
      <w:pPr>
        <w:rPr>
          <w:sz w:val="24"/>
          <w:szCs w:val="24"/>
        </w:rPr>
      </w:pPr>
      <w:r>
        <w:rPr>
          <w:sz w:val="24"/>
          <w:szCs w:val="24"/>
        </w:rPr>
        <w:t>On a vu en l’Égypte en 2007-2008, les bassins miniers marocain et tunisien en 2008, les femmes ont apporté leur pierre à ces édifices révolutionnaires.</w:t>
      </w:r>
    </w:p>
    <w:p w:rsidR="006C1AB7" w:rsidRDefault="006C1AB7">
      <w:pPr>
        <w:rPr>
          <w:sz w:val="24"/>
          <w:szCs w:val="24"/>
        </w:rPr>
      </w:pPr>
      <w:r>
        <w:rPr>
          <w:sz w:val="24"/>
          <w:szCs w:val="24"/>
        </w:rPr>
        <w:t xml:space="preserve">Ainsi, en Égypte, elles ont été les initiatrices des mouvements de grève dans les usines de textile à Mahalla fin 2007 et début 2008, </w:t>
      </w:r>
    </w:p>
    <w:p w:rsidR="006C1AB7" w:rsidRDefault="006C1AB7">
      <w:pPr>
        <w:rPr>
          <w:sz w:val="24"/>
          <w:szCs w:val="24"/>
        </w:rPr>
      </w:pPr>
      <w:r>
        <w:rPr>
          <w:sz w:val="24"/>
          <w:szCs w:val="24"/>
        </w:rPr>
        <w:br/>
        <w:t xml:space="preserve">Et depuis le début des processus révolutionnaires, des femmes mènent grèves, des manifestations, des sit-in, pour défendre leurs droits en tant que travailleuses. </w:t>
      </w:r>
    </w:p>
    <w:p w:rsidR="006C1AB7" w:rsidRDefault="006C1AB7">
      <w:pPr>
        <w:rPr>
          <w:sz w:val="24"/>
          <w:szCs w:val="24"/>
        </w:rPr>
      </w:pPr>
      <w:r>
        <w:rPr>
          <w:sz w:val="24"/>
          <w:szCs w:val="24"/>
        </w:rPr>
        <w:br/>
      </w:r>
      <w:r>
        <w:rPr>
          <w:sz w:val="24"/>
          <w:szCs w:val="24"/>
        </w:rPr>
        <w:br/>
        <w:t xml:space="preserve">Les organisations féministes se préoccupent de toutes les questions concernant des viols et des violences de toutes sortes faites aux femmes. </w:t>
      </w:r>
    </w:p>
    <w:p w:rsidR="006C1AB7" w:rsidRDefault="006C1AB7">
      <w:pPr>
        <w:rPr>
          <w:sz w:val="24"/>
          <w:szCs w:val="24"/>
        </w:rPr>
      </w:pPr>
      <w:r>
        <w:rPr>
          <w:sz w:val="24"/>
          <w:szCs w:val="24"/>
        </w:rPr>
        <w:t>Mais les organisations féministes doivent aujourd’hui se battre sur d’autres terrains aussi : en Tunisie encore, où le statut des femmes est le plus avancé de tous les pays arabes, il faut lutter pour préserver les droits garantis par le code du statut personnel.</w:t>
      </w:r>
    </w:p>
    <w:p w:rsidR="006C1AB7" w:rsidRDefault="006C1AB7">
      <w:pPr>
        <w:rPr>
          <w:sz w:val="24"/>
          <w:szCs w:val="24"/>
        </w:rPr>
      </w:pPr>
      <w:r>
        <w:rPr>
          <w:sz w:val="24"/>
          <w:szCs w:val="24"/>
        </w:rPr>
        <w:t>Car si les femmes tunisiennes ont obtenu depuis 1956 l’interdiction de la polygamie, le droit au divorce, le droit de vote, et en 1961, le droit à l’avortement, bien avant plusieurs pays européens, la séparation entre la religion et la politique doit être acquise</w:t>
      </w:r>
    </w:p>
    <w:p w:rsidR="006C1AB7" w:rsidRDefault="006C1AB7">
      <w:pPr>
        <w:rPr>
          <w:sz w:val="24"/>
          <w:szCs w:val="24"/>
        </w:rPr>
      </w:pPr>
      <w:r>
        <w:rPr>
          <w:sz w:val="24"/>
          <w:szCs w:val="24"/>
        </w:rPr>
        <w:t xml:space="preserve">Dans les autres pays arabes, le combat pour l’émancipation part de beaucoup plus loin. des mineures à vie, passant de l’autorité du père à celle du mari. Et les violences qu’elles subissent ne trouvent pas de réaction réelle de la part des autorités. </w:t>
      </w:r>
    </w:p>
    <w:p w:rsidR="006C1AB7" w:rsidRDefault="006C1AB7">
      <w:pPr>
        <w:rPr>
          <w:sz w:val="24"/>
          <w:szCs w:val="24"/>
        </w:rPr>
      </w:pPr>
      <w:r>
        <w:rPr>
          <w:sz w:val="24"/>
          <w:szCs w:val="24"/>
        </w:rPr>
        <w:t>Les femmes veulent participer aux gouvernements provisoires</w:t>
      </w:r>
    </w:p>
    <w:p w:rsidR="006C1AB7" w:rsidRDefault="006C1AB7">
      <w:pPr>
        <w:rPr>
          <w:sz w:val="24"/>
          <w:szCs w:val="24"/>
        </w:rPr>
      </w:pPr>
      <w:r>
        <w:rPr>
          <w:sz w:val="24"/>
          <w:szCs w:val="24"/>
        </w:rPr>
        <w:t>Et être présente dans les mouvements ouvriers (syndicats partis politique )</w:t>
      </w:r>
    </w:p>
    <w:p w:rsidR="006C1AB7" w:rsidRDefault="006C1AB7">
      <w:pPr>
        <w:rPr>
          <w:sz w:val="24"/>
          <w:szCs w:val="24"/>
        </w:rPr>
      </w:pPr>
      <w:r>
        <w:rPr>
          <w:sz w:val="24"/>
          <w:szCs w:val="24"/>
        </w:rPr>
        <w:t>L’émancipation es femmes doit devenir un mot d’ordre visible parmi les revendications</w:t>
      </w:r>
    </w:p>
    <w:p w:rsidR="006C1AB7" w:rsidRDefault="006C1AB7">
      <w:pPr>
        <w:rPr>
          <w:sz w:val="24"/>
          <w:szCs w:val="24"/>
        </w:rPr>
      </w:pPr>
      <w:r>
        <w:rPr>
          <w:sz w:val="24"/>
          <w:szCs w:val="24"/>
        </w:rPr>
        <w:t>De même dans les pays occidentaux,</w:t>
      </w:r>
    </w:p>
    <w:p w:rsidR="006C1AB7" w:rsidRDefault="006C1AB7">
      <w:pPr>
        <w:rPr>
          <w:sz w:val="24"/>
          <w:szCs w:val="24"/>
        </w:rPr>
      </w:pPr>
      <w:r>
        <w:rPr>
          <w:sz w:val="24"/>
          <w:szCs w:val="24"/>
        </w:rPr>
        <w:t>Ou ce mot d’ordre n’en n’est pas plus visible,</w:t>
      </w:r>
    </w:p>
    <w:p w:rsidR="006C1AB7" w:rsidRDefault="006C1AB7">
      <w:pPr>
        <w:rPr>
          <w:sz w:val="24"/>
          <w:szCs w:val="24"/>
        </w:rPr>
      </w:pPr>
      <w:r>
        <w:rPr>
          <w:sz w:val="24"/>
          <w:szCs w:val="24"/>
        </w:rPr>
        <w:t>Comme dans ns pays occidentaux elles restent peu présentes dans le mouvement syndicale et les partis politiques</w:t>
      </w:r>
    </w:p>
    <w:p w:rsidR="006C1AB7" w:rsidRDefault="006C1AB7">
      <w:pPr>
        <w:rPr>
          <w:sz w:val="24"/>
          <w:szCs w:val="24"/>
        </w:rPr>
      </w:pPr>
      <w:r>
        <w:rPr>
          <w:sz w:val="24"/>
          <w:szCs w:val="24"/>
        </w:rPr>
        <w:t>MARTINE LOZANO</w:t>
      </w:r>
    </w:p>
    <w:p w:rsidR="006C1AB7" w:rsidRDefault="006C1AB7">
      <w:r>
        <w:t>Militante associative du café du progrès</w:t>
      </w:r>
    </w:p>
    <w:p w:rsidR="006C1AB7" w:rsidRDefault="006C1AB7">
      <w:r>
        <w:t xml:space="preserve">　</w:t>
      </w:r>
    </w:p>
    <w:p w:rsidR="006C1AB7" w:rsidRDefault="006C1AB7">
      <w:r>
        <w:t xml:space="preserve">　</w:t>
      </w:r>
    </w:p>
    <w:sectPr w:rsidR="006C1AB7" w:rsidSect="006C1AB7">
      <w:headerReference w:type="default" r:id="rId34"/>
      <w:footerReference w:type="default" r:id="rId35"/>
      <w:pgSz w:w="11905" w:h="16838"/>
      <w:pgMar w:top="1416" w:right="1273" w:bottom="1134" w:left="1273" w:header="1440" w:footer="144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AB7" w:rsidRDefault="006C1AB7" w:rsidP="006C1AB7">
      <w:r>
        <w:separator/>
      </w:r>
    </w:p>
  </w:endnote>
  <w:endnote w:type="continuationSeparator" w:id="0">
    <w:p w:rsidR="006C1AB7" w:rsidRDefault="006C1AB7" w:rsidP="006C1AB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NewRomanPSMT">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AB7" w:rsidRDefault="006C1AB7">
    <w:pPr>
      <w:tabs>
        <w:tab w:val="center" w:pos="4680"/>
        <w:tab w:val="right" w:pos="936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AB7" w:rsidRDefault="006C1AB7" w:rsidP="006C1AB7">
      <w:r>
        <w:separator/>
      </w:r>
    </w:p>
  </w:footnote>
  <w:footnote w:type="continuationSeparator" w:id="0">
    <w:p w:rsidR="006C1AB7" w:rsidRDefault="006C1AB7" w:rsidP="006C1A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AB7" w:rsidRDefault="006C1AB7">
    <w:pPr>
      <w:tabs>
        <w:tab w:val="center" w:pos="4680"/>
        <w:tab w:val="right" w:pos="936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6C1AB7"/>
    <w:rsid w:val="006C1AB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hyperlink" Target="http://martinelozano.unblog.fr/files/2011/10/droitfemmes30a38a3.jpg" TargetMode="External"/><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emf"/><Relationship Id="rId34" Type="http://schemas.openxmlformats.org/officeDocument/2006/relationships/header" Target="header1.xml"/><Relationship Id="rId7" Type="http://schemas.openxmlformats.org/officeDocument/2006/relationships/image" Target="media/image2.emf"/><Relationship Id="rId12" Type="http://schemas.openxmlformats.org/officeDocument/2006/relationships/hyperlink" Target="actions/action8prost.php3" TargetMode="External"/><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image" Target="media/image20.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6.emf"/><Relationship Id="rId32" Type="http://schemas.openxmlformats.org/officeDocument/2006/relationships/hyperlink" Target="http://www.leparisien.fr/faits-divers/suspicion-de-scandale-sexuel-a-la-ratp-25-08-2011-1577949.php"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martinelozano.unblog.fr//" TargetMode="External"/><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hyperlink" Target="http://martinelozano.unblog.fr/2011/10/13/et-la-travailleuse/" TargetMode="External"/><Relationship Id="rId30" Type="http://schemas.openxmlformats.org/officeDocument/2006/relationships/hyperlink" Target="http://martinelozano.unblog.fr/2011/10/10/sport-et-femmes-de-chambre/"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0</Pages>
  <Words>0</Words>
  <Characters>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0</cp:revision>
</cp:coreProperties>
</file>